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5" w:type="dxa"/>
        <w:tblInd w:w="-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3969"/>
        <w:gridCol w:w="851"/>
        <w:gridCol w:w="2410"/>
        <w:gridCol w:w="2535"/>
        <w:gridCol w:w="50"/>
      </w:tblGrid>
      <w:tr w:rsidR="007250F9" w14:paraId="71E48F9E" w14:textId="77777777" w:rsidTr="00394547">
        <w:trPr>
          <w:cantSplit/>
          <w:trHeight w:hRule="exact" w:val="719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5853AB" w14:textId="77777777" w:rsidR="00394547" w:rsidRPr="00FD5551" w:rsidRDefault="0039454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8E8491" w14:textId="77777777" w:rsidR="00394547" w:rsidRPr="00FD5551" w:rsidRDefault="00444F99" w:rsidP="0039454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C224F7">
              <w:rPr>
                <w:rFonts w:ascii="ＭＳ 明朝" w:hAnsi="ＭＳ 明朝" w:cs="ＭＳ ゴシック" w:hint="eastAsia"/>
                <w:spacing w:val="45"/>
                <w:fitText w:val="3540" w:id="-669294592"/>
              </w:rPr>
              <w:t>特定高圧ガス消費廃止届</w:t>
            </w:r>
            <w:r w:rsidRPr="00C224F7">
              <w:rPr>
                <w:rFonts w:ascii="ＭＳ 明朝" w:hAnsi="ＭＳ 明朝" w:cs="ＭＳ ゴシック" w:hint="eastAsia"/>
                <w:spacing w:val="15"/>
                <w:fitText w:val="3540" w:id="-669294592"/>
              </w:rPr>
              <w:t>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CF1C775" w14:textId="3F4DA8B1" w:rsidR="00394547" w:rsidRPr="000E4A7E" w:rsidRDefault="00444F99" w:rsidP="000E4A7E">
            <w:pPr>
              <w:pStyle w:val="a3"/>
              <w:spacing w:line="276" w:lineRule="auto"/>
              <w:jc w:val="center"/>
              <w:rPr>
                <w:rFonts w:ascii="ＭＳ 明朝" w:hAnsi="ＭＳ 明朝" w:cs="ＭＳ ゴシック"/>
              </w:rPr>
            </w:pPr>
            <w:r w:rsidRPr="00FD5551">
              <w:rPr>
                <w:rFonts w:ascii="ＭＳ 明朝" w:hAnsi="ＭＳ 明朝" w:cs="ＭＳ ゴシック" w:hint="eastAsia"/>
              </w:rPr>
              <w:t>一般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DD38E" w14:textId="77777777" w:rsidR="00394547" w:rsidRPr="00FD5551" w:rsidRDefault="00444F99" w:rsidP="0039454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FD5551">
              <w:rPr>
                <w:rFonts w:ascii="ＭＳ 明朝" w:hAnsi="ＭＳ 明朝" w:cs="ＭＳ ゴシック" w:hint="eastAsia"/>
              </w:rPr>
              <w:t>×</w:t>
            </w:r>
            <w:r w:rsidRPr="007958A6">
              <w:rPr>
                <w:rFonts w:ascii="ＭＳ 明朝" w:hAnsi="ＭＳ 明朝" w:cs="ＭＳ ゴシック" w:hint="eastAsia"/>
                <w:spacing w:val="165"/>
                <w:fitText w:val="1890" w:id="-656741888"/>
              </w:rPr>
              <w:t>整理番</w:t>
            </w:r>
            <w:r w:rsidRPr="007958A6">
              <w:rPr>
                <w:rFonts w:ascii="ＭＳ 明朝" w:hAnsi="ＭＳ 明朝" w:cs="ＭＳ ゴシック" w:hint="eastAsia"/>
                <w:spacing w:val="30"/>
                <w:fitText w:val="1890" w:id="-656741888"/>
              </w:rPr>
              <w:t>号</w:t>
            </w:r>
          </w:p>
        </w:tc>
        <w:tc>
          <w:tcPr>
            <w:tcW w:w="2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29D8C3" w14:textId="77777777" w:rsidR="00394547" w:rsidRPr="00FD5551" w:rsidRDefault="0039454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06D7314" w14:textId="77777777" w:rsidR="00394547" w:rsidRPr="00FD5551" w:rsidRDefault="0039454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250F9" w14:paraId="2EED8F5A" w14:textId="77777777" w:rsidTr="00394547">
        <w:trPr>
          <w:cantSplit/>
          <w:trHeight w:hRule="exact" w:val="71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6699EE" w14:textId="77777777" w:rsidR="00394547" w:rsidRPr="00FD5551" w:rsidRDefault="0039454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C3147" w14:textId="77777777" w:rsidR="00394547" w:rsidRPr="00FD5551" w:rsidRDefault="00394547" w:rsidP="00394547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16B4743" w14:textId="77777777" w:rsidR="00394547" w:rsidRPr="00FD5551" w:rsidRDefault="00394547" w:rsidP="00394547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9A057" w14:textId="77777777" w:rsidR="00394547" w:rsidRPr="00FD5551" w:rsidRDefault="00444F99" w:rsidP="0039454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FD5551">
              <w:rPr>
                <w:rFonts w:ascii="ＭＳ 明朝" w:hAnsi="ＭＳ 明朝" w:cs="ＭＳ ゴシック" w:hint="eastAsia"/>
              </w:rPr>
              <w:t>×</w:t>
            </w:r>
            <w:r w:rsidRPr="005A620B">
              <w:rPr>
                <w:rFonts w:ascii="ＭＳ 明朝" w:hAnsi="ＭＳ 明朝" w:cs="ＭＳ ゴシック" w:hint="eastAsia"/>
                <w:spacing w:val="105"/>
                <w:fitText w:val="1890" w:id="-656741887"/>
              </w:rPr>
              <w:t>受理年月</w:t>
            </w:r>
            <w:r w:rsidRPr="005A620B">
              <w:rPr>
                <w:rFonts w:ascii="ＭＳ 明朝" w:hAnsi="ＭＳ 明朝" w:cs="ＭＳ ゴシック" w:hint="eastAsia"/>
                <w:spacing w:val="0"/>
                <w:fitText w:val="1890" w:id="-656741887"/>
              </w:rPr>
              <w:t>日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A922FE" w14:textId="77777777" w:rsidR="00394547" w:rsidRPr="00FD5551" w:rsidRDefault="00444F99" w:rsidP="00394547">
            <w:pPr>
              <w:pStyle w:val="a3"/>
              <w:jc w:val="righ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cs="ＭＳ ゴシック" w:hint="eastAsia"/>
              </w:rPr>
              <w:t xml:space="preserve">年　　</w:t>
            </w:r>
            <w:r w:rsidRPr="00FD5551">
              <w:rPr>
                <w:rFonts w:ascii="ＭＳ 明朝" w:hAnsi="ＭＳ 明朝" w:cs="ＭＳ ゴシック" w:hint="eastAsia"/>
              </w:rPr>
              <w:t>月</w:t>
            </w:r>
            <w:r>
              <w:rPr>
                <w:rFonts w:ascii="ＭＳ 明朝" w:hAnsi="ＭＳ 明朝" w:cs="ＭＳ ゴシック" w:hint="eastAsia"/>
              </w:rPr>
              <w:t xml:space="preserve">　　</w:t>
            </w:r>
            <w:r w:rsidRPr="00FD5551">
              <w:rPr>
                <w:rFonts w:ascii="ＭＳ 明朝" w:hAnsi="ＭＳ 明朝" w:cs="ＭＳ ゴシック" w:hint="eastAsia"/>
              </w:rPr>
              <w:t>日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B027A5" w14:textId="77777777" w:rsidR="00394547" w:rsidRPr="00FD5551" w:rsidRDefault="0039454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250F9" w14:paraId="56A50488" w14:textId="77777777" w:rsidTr="00BE6AD9">
        <w:trPr>
          <w:cantSplit/>
          <w:trHeight w:hRule="exact" w:val="111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A14230" w14:textId="77777777" w:rsidR="00394547" w:rsidRPr="00FD5551" w:rsidRDefault="0039454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52B1D" w14:textId="77777777" w:rsidR="00394547" w:rsidRPr="00FD5551" w:rsidRDefault="00444F99" w:rsidP="0039454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BE6AD9">
              <w:rPr>
                <w:rFonts w:ascii="ＭＳ 明朝" w:hAnsi="ＭＳ 明朝" w:cs="ＭＳ ゴシック" w:hint="eastAsia"/>
                <w:spacing w:val="28"/>
                <w:fitText w:val="3675" w:id="-416095484"/>
              </w:rPr>
              <w:t>名称（事業所の名称を含む。</w:t>
            </w:r>
            <w:r w:rsidRPr="00BE6AD9">
              <w:rPr>
                <w:rFonts w:ascii="ＭＳ 明朝" w:hAnsi="ＭＳ 明朝" w:cs="ＭＳ ゴシック" w:hint="eastAsia"/>
                <w:spacing w:val="4"/>
                <w:fitText w:val="3675" w:id="-416095484"/>
              </w:rPr>
              <w:t>）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03E527" w14:textId="77777777" w:rsidR="00394547" w:rsidRPr="00FD5551" w:rsidRDefault="00394547" w:rsidP="00BE6AD9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7AFF68" w14:textId="77777777" w:rsidR="00394547" w:rsidRPr="00FD5551" w:rsidRDefault="0039454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250F9" w14:paraId="29D3D3CB" w14:textId="77777777" w:rsidTr="00BE6AD9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ABC7C0" w14:textId="77777777" w:rsidR="00394547" w:rsidRPr="00FD5551" w:rsidRDefault="0039454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ACB45" w14:textId="77777777" w:rsidR="00394547" w:rsidRPr="00FD5551" w:rsidRDefault="00444F99" w:rsidP="0039454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BE6AD9">
              <w:rPr>
                <w:rFonts w:ascii="ＭＳ 明朝" w:hAnsi="ＭＳ 明朝" w:cs="ＭＳ ゴシック" w:hint="eastAsia"/>
                <w:spacing w:val="80"/>
                <w:fitText w:val="3541" w:id="-416095742"/>
              </w:rPr>
              <w:t>事務所（本社）所在</w:t>
            </w:r>
            <w:r w:rsidRPr="00BE6AD9">
              <w:rPr>
                <w:rFonts w:ascii="ＭＳ 明朝" w:hAnsi="ＭＳ 明朝" w:cs="ＭＳ ゴシック" w:hint="eastAsia"/>
                <w:spacing w:val="0"/>
                <w:fitText w:val="3541" w:id="-416095742"/>
              </w:rPr>
              <w:t>地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F4EA95" w14:textId="77777777" w:rsidR="00394547" w:rsidRPr="00FD5551" w:rsidRDefault="00394547" w:rsidP="00BE6AD9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D85222" w14:textId="77777777" w:rsidR="00394547" w:rsidRPr="00FD5551" w:rsidRDefault="0039454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250F9" w14:paraId="11F92CA3" w14:textId="77777777" w:rsidTr="00BE6AD9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70ECE3" w14:textId="77777777" w:rsidR="00394547" w:rsidRPr="00FD5551" w:rsidRDefault="0039454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C87A6" w14:textId="77777777" w:rsidR="00394547" w:rsidRPr="00FD5551" w:rsidRDefault="00444F99" w:rsidP="0039454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C224F7">
              <w:rPr>
                <w:rFonts w:ascii="ＭＳ 明朝" w:hAnsi="ＭＳ 明朝" w:cs="ＭＳ ゴシック" w:hint="eastAsia"/>
                <w:spacing w:val="225"/>
                <w:fitText w:val="3540" w:id="-669294588"/>
              </w:rPr>
              <w:t>事業所所在</w:t>
            </w:r>
            <w:r w:rsidRPr="00C224F7">
              <w:rPr>
                <w:rFonts w:ascii="ＭＳ 明朝" w:hAnsi="ＭＳ 明朝" w:cs="ＭＳ ゴシック" w:hint="eastAsia"/>
                <w:spacing w:val="15"/>
                <w:fitText w:val="3540" w:id="-669294588"/>
              </w:rPr>
              <w:t>地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2CB435" w14:textId="77777777" w:rsidR="00394547" w:rsidRPr="00FD5551" w:rsidRDefault="00394547" w:rsidP="00BE6AD9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0A4B57" w14:textId="77777777" w:rsidR="00394547" w:rsidRPr="00FD5551" w:rsidRDefault="0039454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250F9" w14:paraId="481C1BD2" w14:textId="77777777" w:rsidTr="00BE6AD9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322F80" w14:textId="77777777" w:rsidR="00394547" w:rsidRPr="00FD5551" w:rsidRDefault="0039454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50383" w14:textId="77777777" w:rsidR="00394547" w:rsidRPr="00FD5551" w:rsidRDefault="00444F99" w:rsidP="0039454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C224F7">
              <w:rPr>
                <w:rFonts w:ascii="ＭＳ 明朝" w:hAnsi="ＭＳ 明朝" w:cs="ＭＳ ゴシック" w:hint="eastAsia"/>
                <w:spacing w:val="165"/>
                <w:fitText w:val="3540" w:id="-669294587"/>
              </w:rPr>
              <w:t>消費廃止年月</w:t>
            </w:r>
            <w:r w:rsidRPr="00C224F7">
              <w:rPr>
                <w:rFonts w:ascii="ＭＳ 明朝" w:hAnsi="ＭＳ 明朝" w:cs="ＭＳ ゴシック" w:hint="eastAsia"/>
                <w:spacing w:val="45"/>
                <w:fitText w:val="3540" w:id="-669294587"/>
              </w:rPr>
              <w:t>日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749367" w14:textId="77777777" w:rsidR="00394547" w:rsidRPr="00FD5551" w:rsidRDefault="00394547" w:rsidP="00BE6AD9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47B5F4" w14:textId="77777777" w:rsidR="00394547" w:rsidRPr="00FD5551" w:rsidRDefault="0039454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250F9" w14:paraId="7C7BEA6D" w14:textId="77777777" w:rsidTr="00BE6AD9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641A62" w14:textId="77777777" w:rsidR="00394547" w:rsidRPr="00FD5551" w:rsidRDefault="0039454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50C4D" w14:textId="77777777" w:rsidR="00394547" w:rsidRPr="00FD5551" w:rsidRDefault="00444F99" w:rsidP="0039454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C224F7">
              <w:rPr>
                <w:rFonts w:ascii="ＭＳ 明朝" w:hAnsi="ＭＳ 明朝" w:cs="ＭＳ ゴシック" w:hint="eastAsia"/>
                <w:spacing w:val="165"/>
                <w:fitText w:val="3540" w:id="-669294586"/>
              </w:rPr>
              <w:t>消費廃止の理</w:t>
            </w:r>
            <w:r w:rsidRPr="00C224F7">
              <w:rPr>
                <w:rFonts w:ascii="ＭＳ 明朝" w:hAnsi="ＭＳ 明朝" w:cs="ＭＳ ゴシック" w:hint="eastAsia"/>
                <w:spacing w:val="45"/>
                <w:fitText w:val="3540" w:id="-669294586"/>
              </w:rPr>
              <w:t>由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C5B2A0" w14:textId="77777777" w:rsidR="00394547" w:rsidRPr="00FD5551" w:rsidRDefault="00394547" w:rsidP="00BE6AD9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6276FF" w14:textId="77777777" w:rsidR="00394547" w:rsidRPr="00FD5551" w:rsidRDefault="0039454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</w:tbl>
    <w:p w14:paraId="38DD56FA" w14:textId="77777777" w:rsidR="00394547" w:rsidRPr="00FD5551" w:rsidRDefault="00394547">
      <w:pPr>
        <w:pStyle w:val="a3"/>
        <w:spacing w:line="175" w:lineRule="exact"/>
        <w:rPr>
          <w:rFonts w:ascii="ＭＳ 明朝" w:hAnsi="ＭＳ 明朝"/>
          <w:spacing w:val="0"/>
        </w:rPr>
      </w:pPr>
    </w:p>
    <w:p w14:paraId="1E5E8692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2B5D4909" w14:textId="77777777" w:rsidR="00394547" w:rsidRPr="00FD5551" w:rsidRDefault="004D56A8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　</w:t>
      </w:r>
      <w:r w:rsidR="00444F99" w:rsidRPr="00FD5551">
        <w:rPr>
          <w:rFonts w:ascii="ＭＳ 明朝" w:hAnsi="ＭＳ 明朝" w:cs="ＭＳ ゴシック" w:hint="eastAsia"/>
        </w:rPr>
        <w:t>年　　　月　　　日</w:t>
      </w:r>
    </w:p>
    <w:p w14:paraId="34C7A860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6A933700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2CB1E9D2" w14:textId="77777777" w:rsidR="00394547" w:rsidRPr="00FD5551" w:rsidRDefault="00444F99">
      <w:pPr>
        <w:pStyle w:val="a3"/>
        <w:rPr>
          <w:rFonts w:ascii="ＭＳ 明朝" w:hAnsi="ＭＳ 明朝"/>
          <w:spacing w:val="0"/>
        </w:rPr>
      </w:pPr>
      <w:r w:rsidRPr="00FD5551">
        <w:rPr>
          <w:rFonts w:ascii="ＭＳ 明朝" w:hAnsi="ＭＳ 明朝" w:cs="ＭＳ ゴシック" w:hint="eastAsia"/>
        </w:rPr>
        <w:t xml:space="preserve">　　　　　　　　　　　　　　　　代表者　氏名　　　　　　　　　　　　　　</w:t>
      </w:r>
    </w:p>
    <w:p w14:paraId="4063E991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54043611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409B1493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1871228C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474711DA" w14:textId="77777777" w:rsidR="00394547" w:rsidRPr="00FD5551" w:rsidRDefault="005F253C" w:rsidP="004D56A8">
      <w:pPr>
        <w:pStyle w:val="a3"/>
        <w:ind w:firstLineChars="200" w:firstLine="504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>福岡市長</w:t>
      </w:r>
      <w:r w:rsidR="00444F99">
        <w:rPr>
          <w:rFonts w:ascii="ＭＳ 明朝" w:hAnsi="ＭＳ 明朝" w:cs="ＭＳ ゴシック" w:hint="eastAsia"/>
        </w:rPr>
        <w:t xml:space="preserve">　</w:t>
      </w:r>
      <w:r w:rsidR="00444F99" w:rsidRPr="00FD5551">
        <w:rPr>
          <w:rFonts w:ascii="ＭＳ 明朝" w:hAnsi="ＭＳ 明朝" w:cs="ＭＳ ゴシック" w:hint="eastAsia"/>
        </w:rPr>
        <w:t>殿</w:t>
      </w:r>
    </w:p>
    <w:p w14:paraId="0C84AC7E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58DA1E83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42D15F08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75378EC5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6F6D05BD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44820C56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4C200FA4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0504DC9A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268FA124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6F25A776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12963B5A" w14:textId="77777777" w:rsidR="004D56A8" w:rsidRDefault="004D56A8" w:rsidP="004D56A8">
      <w:pPr>
        <w:pStyle w:val="a3"/>
        <w:rPr>
          <w:rFonts w:ascii="ＭＳ 明朝" w:hAnsi="ＭＳ 明朝"/>
          <w:spacing w:val="0"/>
        </w:rPr>
      </w:pPr>
    </w:p>
    <w:p w14:paraId="286FAB50" w14:textId="77777777" w:rsidR="00394547" w:rsidRPr="00FD5551" w:rsidRDefault="004D56A8" w:rsidP="004D56A8">
      <w:pPr>
        <w:pStyle w:val="a3"/>
        <w:ind w:firstLineChars="100" w:firstLine="252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備考　</w:t>
      </w:r>
      <w:r w:rsidR="00444F99" w:rsidRPr="00FD5551">
        <w:rPr>
          <w:rFonts w:ascii="ＭＳ 明朝" w:hAnsi="ＭＳ 明朝" w:cs="ＭＳ ゴシック" w:hint="eastAsia"/>
        </w:rPr>
        <w:t>１　この用紙の大きさは、日本</w:t>
      </w:r>
      <w:r w:rsidR="00444F99">
        <w:rPr>
          <w:rFonts w:ascii="ＭＳ 明朝" w:hAnsi="ＭＳ 明朝" w:cs="ＭＳ ゴシック" w:hint="eastAsia"/>
        </w:rPr>
        <w:t>産業</w:t>
      </w:r>
      <w:r w:rsidR="00444F99" w:rsidRPr="00FD5551">
        <w:rPr>
          <w:rFonts w:ascii="ＭＳ 明朝" w:hAnsi="ＭＳ 明朝" w:cs="ＭＳ ゴシック" w:hint="eastAsia"/>
        </w:rPr>
        <w:t>規格Ａ４とすること。</w:t>
      </w:r>
    </w:p>
    <w:p w14:paraId="5F0BD7B4" w14:textId="77777777" w:rsidR="00394547" w:rsidRPr="00FD5551" w:rsidRDefault="004D56A8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　</w:t>
      </w:r>
      <w:r w:rsidR="00444F99" w:rsidRPr="00FD5551">
        <w:rPr>
          <w:rFonts w:ascii="ＭＳ 明朝" w:hAnsi="ＭＳ 明朝" w:cs="ＭＳ ゴシック" w:hint="eastAsia"/>
        </w:rPr>
        <w:t>２　×印の項は記載しないこと。</w:t>
      </w:r>
    </w:p>
    <w:sectPr w:rsidR="00394547" w:rsidRPr="00FD5551" w:rsidSect="00394547">
      <w:headerReference w:type="default" r:id="rId6"/>
      <w:pgSz w:w="11906" w:h="16838"/>
      <w:pgMar w:top="1440" w:right="1080" w:bottom="1440" w:left="1080" w:header="964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23DA2" w14:textId="77777777" w:rsidR="007250F9" w:rsidRDefault="00444F99">
      <w:r>
        <w:separator/>
      </w:r>
    </w:p>
  </w:endnote>
  <w:endnote w:type="continuationSeparator" w:id="0">
    <w:p w14:paraId="5665DBF0" w14:textId="77777777" w:rsidR="007250F9" w:rsidRDefault="00444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4784F" w14:textId="77777777" w:rsidR="007250F9" w:rsidRDefault="00444F99">
      <w:r>
        <w:separator/>
      </w:r>
    </w:p>
  </w:footnote>
  <w:footnote w:type="continuationSeparator" w:id="0">
    <w:p w14:paraId="7234F794" w14:textId="77777777" w:rsidR="007250F9" w:rsidRDefault="00444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575AE" w14:textId="5C05BAA1" w:rsidR="00394547" w:rsidRPr="00287C15" w:rsidRDefault="00394547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02F06A28" w14:textId="296DEEA4" w:rsidR="00394547" w:rsidRPr="00287C15" w:rsidRDefault="00444F99">
    <w:pPr>
      <w:pStyle w:val="a4"/>
      <w:rPr>
        <w:rFonts w:ascii="ＭＳ ゴシック" w:eastAsia="ＭＳ ゴシック" w:hAnsi="ＭＳ ゴシック"/>
        <w:sz w:val="18"/>
        <w:szCs w:val="18"/>
      </w:rPr>
    </w:pPr>
    <w:r w:rsidRPr="00287C15">
      <w:rPr>
        <w:rFonts w:ascii="ＭＳ ゴシック" w:eastAsia="ＭＳ ゴシック" w:hAnsi="ＭＳ ゴシック" w:hint="eastAsia"/>
        <w:sz w:val="18"/>
        <w:szCs w:val="18"/>
      </w:rPr>
      <w:t>様式第</w:t>
    </w:r>
    <w:r w:rsidR="000E4A7E">
      <w:rPr>
        <w:rFonts w:ascii="ＭＳ ゴシック" w:eastAsia="ＭＳ ゴシック" w:hAnsi="ＭＳ ゴシック" w:hint="eastAsia"/>
        <w:sz w:val="18"/>
        <w:szCs w:val="18"/>
      </w:rPr>
      <w:t>31</w:t>
    </w:r>
    <w:r w:rsidRPr="00FD5551">
      <w:rPr>
        <w:rFonts w:ascii="ＭＳ 明朝" w:hAnsi="ＭＳ 明朝" w:hint="eastAsia"/>
        <w:sz w:val="18"/>
        <w:szCs w:val="18"/>
      </w:rPr>
      <w:t>（第5</w:t>
    </w:r>
    <w:r w:rsidR="000E4A7E">
      <w:rPr>
        <w:rFonts w:ascii="ＭＳ 明朝" w:hAnsi="ＭＳ 明朝" w:hint="eastAsia"/>
        <w:sz w:val="18"/>
        <w:szCs w:val="18"/>
      </w:rPr>
      <w:t>8</w:t>
    </w:r>
    <w:r w:rsidRPr="00FD5551">
      <w:rPr>
        <w:rFonts w:ascii="ＭＳ 明朝" w:hAnsi="ＭＳ 明朝" w:hint="eastAsia"/>
        <w:sz w:val="18"/>
        <w:szCs w:val="18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53C"/>
    <w:rsid w:val="000A63BC"/>
    <w:rsid w:val="000E4A7E"/>
    <w:rsid w:val="001A6982"/>
    <w:rsid w:val="00287C15"/>
    <w:rsid w:val="00394547"/>
    <w:rsid w:val="00415E32"/>
    <w:rsid w:val="00444F99"/>
    <w:rsid w:val="004D56A8"/>
    <w:rsid w:val="005A620B"/>
    <w:rsid w:val="005F253C"/>
    <w:rsid w:val="00640D49"/>
    <w:rsid w:val="007250F9"/>
    <w:rsid w:val="007958A6"/>
    <w:rsid w:val="00BE6AD9"/>
    <w:rsid w:val="00C224F7"/>
    <w:rsid w:val="00FD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CC1B6B"/>
  <w15:chartTrackingRefBased/>
  <w15:docId w15:val="{E74D1F4D-8AFB-47ED-A19F-265FEAC8E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F4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11F49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B510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51022"/>
  </w:style>
  <w:style w:type="paragraph" w:styleId="a6">
    <w:name w:val="footer"/>
    <w:basedOn w:val="a"/>
    <w:link w:val="a7"/>
    <w:uiPriority w:val="99"/>
    <w:unhideWhenUsed/>
    <w:rsid w:val="00B510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51022"/>
  </w:style>
  <w:style w:type="paragraph" w:styleId="a8">
    <w:name w:val="Balloon Text"/>
    <w:basedOn w:val="a"/>
    <w:link w:val="a9"/>
    <w:uiPriority w:val="99"/>
    <w:semiHidden/>
    <w:unhideWhenUsed/>
    <w:rsid w:val="00B5102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51022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&#31379;&#21475;&#30456;&#35527;&#21729;%20%20&#26989;&#21209;&#36039;&#26009;\HP&#29992;&#36039;&#26009;\&#39640;&#22311;&#12460;&#12473;%20.word\&#26410;&#23436;&#25104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6</TotalTime>
  <Pages>1</Pages>
  <Words>126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cp:lastModifiedBy>鳴海　美和</cp:lastModifiedBy>
  <cp:revision>5</cp:revision>
  <cp:lastPrinted>1899-12-31T15:00:00Z</cp:lastPrinted>
  <dcterms:created xsi:type="dcterms:W3CDTF">2020-02-21T00:47:00Z</dcterms:created>
  <dcterms:modified xsi:type="dcterms:W3CDTF">2026-07-06T02:38:00Z</dcterms:modified>
</cp:coreProperties>
</file>