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69"/>
        <w:gridCol w:w="851"/>
        <w:gridCol w:w="2410"/>
        <w:gridCol w:w="2535"/>
        <w:gridCol w:w="50"/>
      </w:tblGrid>
      <w:tr w:rsidR="007250F9" w14:paraId="6FB91566" w14:textId="77777777" w:rsidTr="00394547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021E4C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513654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45"/>
                <w:fitText w:val="3540" w:id="-669294592"/>
              </w:rPr>
              <w:t>特定高圧ガス消費廃止届</w:t>
            </w:r>
            <w:r w:rsidRPr="00C224F7">
              <w:rPr>
                <w:rFonts w:ascii="ＭＳ 明朝" w:hAnsi="ＭＳ 明朝" w:cs="ＭＳ ゴシック" w:hint="eastAsia"/>
                <w:spacing w:val="15"/>
                <w:fitText w:val="3540" w:id="-669294592"/>
              </w:rPr>
              <w:t>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3D2859D" w14:textId="5677CF39" w:rsidR="00394547" w:rsidRPr="007273A2" w:rsidRDefault="00444F99" w:rsidP="007273A2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FD5551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B7F1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D5551">
              <w:rPr>
                <w:rFonts w:ascii="ＭＳ 明朝" w:hAnsi="ＭＳ 明朝" w:cs="ＭＳ ゴシック" w:hint="eastAsia"/>
              </w:rPr>
              <w:t>×</w:t>
            </w:r>
            <w:r w:rsidRPr="007958A6">
              <w:rPr>
                <w:rFonts w:ascii="ＭＳ 明朝" w:hAnsi="ＭＳ 明朝" w:cs="ＭＳ ゴシック" w:hint="eastAsia"/>
                <w:spacing w:val="165"/>
                <w:fitText w:val="1890" w:id="-656741888"/>
              </w:rPr>
              <w:t>整理番</w:t>
            </w:r>
            <w:r w:rsidRPr="007958A6">
              <w:rPr>
                <w:rFonts w:ascii="ＭＳ 明朝" w:hAnsi="ＭＳ 明朝" w:cs="ＭＳ ゴシック" w:hint="eastAsia"/>
                <w:spacing w:val="30"/>
                <w:fitText w:val="1890" w:id="-656741888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098592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5616E4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100852F9" w14:textId="77777777" w:rsidTr="00394547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6CB77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4CCE" w14:textId="77777777" w:rsidR="00394547" w:rsidRPr="00FD5551" w:rsidRDefault="00394547" w:rsidP="0039454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5733A1" w14:textId="77777777" w:rsidR="00394547" w:rsidRPr="00FD5551" w:rsidRDefault="00394547" w:rsidP="0039454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9B8D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D5551">
              <w:rPr>
                <w:rFonts w:ascii="ＭＳ 明朝" w:hAnsi="ＭＳ 明朝" w:cs="ＭＳ ゴシック" w:hint="eastAsia"/>
              </w:rPr>
              <w:t>×</w:t>
            </w:r>
            <w:r w:rsidRPr="005A620B">
              <w:rPr>
                <w:rFonts w:ascii="ＭＳ 明朝" w:hAnsi="ＭＳ 明朝" w:cs="ＭＳ ゴシック" w:hint="eastAsia"/>
                <w:spacing w:val="105"/>
                <w:fitText w:val="1890" w:id="-656741887"/>
              </w:rPr>
              <w:t>受理年月</w:t>
            </w:r>
            <w:r w:rsidRPr="005A620B">
              <w:rPr>
                <w:rFonts w:ascii="ＭＳ 明朝" w:hAnsi="ＭＳ 明朝" w:cs="ＭＳ ゴシック" w:hint="eastAsia"/>
                <w:spacing w:val="0"/>
                <w:fitText w:val="1890" w:id="-656741887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05800" w14:textId="77777777" w:rsidR="00394547" w:rsidRPr="00FD5551" w:rsidRDefault="00444F99" w:rsidP="00394547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 xml:space="preserve">年　　</w:t>
            </w:r>
            <w:r w:rsidRPr="00FD5551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FD5551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2CC181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63B99491" w14:textId="77777777" w:rsidTr="00394547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3DD85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0098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15"/>
                <w:fitText w:val="3541" w:id="-667717120"/>
              </w:rPr>
              <w:t>名称（事業所の名称を含む。</w:t>
            </w:r>
            <w:r w:rsidRPr="00C224F7">
              <w:rPr>
                <w:rFonts w:ascii="ＭＳ 明朝" w:hAnsi="ＭＳ 明朝" w:cs="ＭＳ ゴシック" w:hint="eastAsia"/>
                <w:spacing w:val="105"/>
                <w:fitText w:val="3541" w:id="-667717120"/>
              </w:rPr>
              <w:t>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C1B9C9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012372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493AED43" w14:textId="77777777" w:rsidTr="00394547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57BCE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74B6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75"/>
                <w:fitText w:val="3540" w:id="-669294589"/>
              </w:rPr>
              <w:t>事務所（本社）所在</w:t>
            </w:r>
            <w:r w:rsidRPr="00C224F7">
              <w:rPr>
                <w:rFonts w:ascii="ＭＳ 明朝" w:hAnsi="ＭＳ 明朝" w:cs="ＭＳ ゴシック" w:hint="eastAsia"/>
                <w:spacing w:val="45"/>
                <w:fitText w:val="3540" w:id="-669294589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E95304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2A5AF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06DA210D" w14:textId="77777777" w:rsidTr="00394547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CF023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75E3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225"/>
                <w:fitText w:val="3540" w:id="-669294588"/>
              </w:rPr>
              <w:t>事業所所在</w:t>
            </w:r>
            <w:r w:rsidRPr="00C224F7">
              <w:rPr>
                <w:rFonts w:ascii="ＭＳ 明朝" w:hAnsi="ＭＳ 明朝" w:cs="ＭＳ ゴシック" w:hint="eastAsia"/>
                <w:spacing w:val="15"/>
                <w:fitText w:val="3540" w:id="-669294588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85305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659A37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239DD077" w14:textId="77777777" w:rsidTr="00394547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32B481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AF54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165"/>
                <w:fitText w:val="3540" w:id="-669294587"/>
              </w:rPr>
              <w:t>消費廃止年月</w:t>
            </w:r>
            <w:r w:rsidRPr="00C224F7">
              <w:rPr>
                <w:rFonts w:ascii="ＭＳ 明朝" w:hAnsi="ＭＳ 明朝" w:cs="ＭＳ ゴシック" w:hint="eastAsia"/>
                <w:spacing w:val="45"/>
                <w:fitText w:val="3540" w:id="-669294587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9E3BD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92824F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250F9" w14:paraId="45DAE536" w14:textId="77777777" w:rsidTr="00394547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32ECF" w14:textId="77777777" w:rsidR="00394547" w:rsidRPr="00FD5551" w:rsidRDefault="0039454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A347" w14:textId="77777777" w:rsidR="00394547" w:rsidRPr="00FD5551" w:rsidRDefault="00444F99" w:rsidP="003945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224F7">
              <w:rPr>
                <w:rFonts w:ascii="ＭＳ 明朝" w:hAnsi="ＭＳ 明朝" w:cs="ＭＳ ゴシック" w:hint="eastAsia"/>
                <w:spacing w:val="165"/>
                <w:fitText w:val="3540" w:id="-669294586"/>
              </w:rPr>
              <w:t>消費廃止の理</w:t>
            </w:r>
            <w:r w:rsidRPr="00C224F7">
              <w:rPr>
                <w:rFonts w:ascii="ＭＳ 明朝" w:hAnsi="ＭＳ 明朝" w:cs="ＭＳ ゴシック" w:hint="eastAsia"/>
                <w:spacing w:val="45"/>
                <w:fitText w:val="3540" w:id="-669294586"/>
              </w:rPr>
              <w:t>由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7F99CF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3C6AD3" w14:textId="77777777" w:rsidR="00394547" w:rsidRPr="00FD5551" w:rsidRDefault="0039454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79982A2C" w14:textId="77777777" w:rsidR="00394547" w:rsidRPr="00FD5551" w:rsidRDefault="00394547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5D96C6DB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7C57968C" w14:textId="77777777" w:rsidR="00394547" w:rsidRPr="00FD5551" w:rsidRDefault="004D56A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44F99" w:rsidRPr="00FD5551">
        <w:rPr>
          <w:rFonts w:ascii="ＭＳ 明朝" w:hAnsi="ＭＳ 明朝" w:cs="ＭＳ ゴシック" w:hint="eastAsia"/>
        </w:rPr>
        <w:t>年　　　月　　　日</w:t>
      </w:r>
    </w:p>
    <w:p w14:paraId="473774A4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3582941E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D7902E2" w14:textId="77777777" w:rsidR="00394547" w:rsidRPr="00FD5551" w:rsidRDefault="00444F99">
      <w:pPr>
        <w:pStyle w:val="a3"/>
        <w:rPr>
          <w:rFonts w:ascii="ＭＳ 明朝" w:hAnsi="ＭＳ 明朝"/>
          <w:spacing w:val="0"/>
        </w:rPr>
      </w:pPr>
      <w:r w:rsidRPr="00FD5551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56709CF3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3941F211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31F03D36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868FB95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1E888176" w14:textId="77777777" w:rsidR="00394547" w:rsidRPr="00FD5551" w:rsidRDefault="005F253C" w:rsidP="004D56A8">
      <w:pPr>
        <w:pStyle w:val="a3"/>
        <w:ind w:firstLineChars="200" w:firstLine="504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福岡市長</w:t>
      </w:r>
      <w:r w:rsidR="00444F99">
        <w:rPr>
          <w:rFonts w:ascii="ＭＳ 明朝" w:hAnsi="ＭＳ 明朝" w:cs="ＭＳ ゴシック" w:hint="eastAsia"/>
        </w:rPr>
        <w:t xml:space="preserve">　</w:t>
      </w:r>
      <w:r w:rsidR="00444F99" w:rsidRPr="00FD5551">
        <w:rPr>
          <w:rFonts w:ascii="ＭＳ 明朝" w:hAnsi="ＭＳ 明朝" w:cs="ＭＳ ゴシック" w:hint="eastAsia"/>
        </w:rPr>
        <w:t>殿</w:t>
      </w:r>
    </w:p>
    <w:p w14:paraId="75DB48C8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78841458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7E0D5F30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209B1F1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28FC4DFB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72487172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0350565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D1CCB94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04BAEF72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12809380" w14:textId="77777777" w:rsidR="00394547" w:rsidRPr="00FD5551" w:rsidRDefault="00394547">
      <w:pPr>
        <w:pStyle w:val="a3"/>
        <w:rPr>
          <w:rFonts w:ascii="ＭＳ 明朝" w:hAnsi="ＭＳ 明朝"/>
          <w:spacing w:val="0"/>
        </w:rPr>
      </w:pPr>
    </w:p>
    <w:p w14:paraId="69A759FB" w14:textId="77777777" w:rsidR="004D56A8" w:rsidRDefault="004D56A8" w:rsidP="004D56A8">
      <w:pPr>
        <w:pStyle w:val="a3"/>
        <w:rPr>
          <w:rFonts w:ascii="ＭＳ 明朝" w:hAnsi="ＭＳ 明朝"/>
          <w:spacing w:val="0"/>
        </w:rPr>
      </w:pPr>
    </w:p>
    <w:p w14:paraId="5433F322" w14:textId="77777777" w:rsidR="00394547" w:rsidRPr="00FD5551" w:rsidRDefault="004D56A8" w:rsidP="004D56A8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444F99" w:rsidRPr="00FD5551">
        <w:rPr>
          <w:rFonts w:ascii="ＭＳ 明朝" w:hAnsi="ＭＳ 明朝" w:cs="ＭＳ ゴシック" w:hint="eastAsia"/>
        </w:rPr>
        <w:t>１　この用紙の大きさは、日本</w:t>
      </w:r>
      <w:r w:rsidR="00444F99">
        <w:rPr>
          <w:rFonts w:ascii="ＭＳ 明朝" w:hAnsi="ＭＳ 明朝" w:cs="ＭＳ ゴシック" w:hint="eastAsia"/>
        </w:rPr>
        <w:t>産業</w:t>
      </w:r>
      <w:r w:rsidR="00444F99" w:rsidRPr="00FD5551">
        <w:rPr>
          <w:rFonts w:ascii="ＭＳ 明朝" w:hAnsi="ＭＳ 明朝" w:cs="ＭＳ ゴシック" w:hint="eastAsia"/>
        </w:rPr>
        <w:t>規格Ａ４とすること。</w:t>
      </w:r>
    </w:p>
    <w:p w14:paraId="68035057" w14:textId="77777777" w:rsidR="00394547" w:rsidRPr="00FD5551" w:rsidRDefault="004D56A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44F99" w:rsidRPr="00FD5551">
        <w:rPr>
          <w:rFonts w:ascii="ＭＳ 明朝" w:hAnsi="ＭＳ 明朝" w:cs="ＭＳ ゴシック" w:hint="eastAsia"/>
        </w:rPr>
        <w:t>２　×印の項は記載しないこと。</w:t>
      </w:r>
    </w:p>
    <w:sectPr w:rsidR="00394547" w:rsidRPr="00FD5551" w:rsidSect="00394547">
      <w:headerReference w:type="default" r:id="rId6"/>
      <w:pgSz w:w="11906" w:h="16838"/>
      <w:pgMar w:top="1440" w:right="1080" w:bottom="1440" w:left="1080" w:header="964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C5DC2" w14:textId="77777777" w:rsidR="007250F9" w:rsidRDefault="00444F99">
      <w:r>
        <w:separator/>
      </w:r>
    </w:p>
  </w:endnote>
  <w:endnote w:type="continuationSeparator" w:id="0">
    <w:p w14:paraId="497D73C5" w14:textId="77777777" w:rsidR="007250F9" w:rsidRDefault="0044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7190" w14:textId="77777777" w:rsidR="007250F9" w:rsidRDefault="00444F99">
      <w:r>
        <w:separator/>
      </w:r>
    </w:p>
  </w:footnote>
  <w:footnote w:type="continuationSeparator" w:id="0">
    <w:p w14:paraId="2DBCABB9" w14:textId="77777777" w:rsidR="007250F9" w:rsidRDefault="00444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B1D5" w14:textId="5CE91862" w:rsidR="00394547" w:rsidRPr="00287C15" w:rsidRDefault="00394547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7320119E" w14:textId="36970CCC" w:rsidR="00394547" w:rsidRPr="00287C15" w:rsidRDefault="00444F99">
    <w:pPr>
      <w:pStyle w:val="a4"/>
      <w:rPr>
        <w:rFonts w:ascii="ＭＳ ゴシック" w:eastAsia="ＭＳ ゴシック" w:hAnsi="ＭＳ ゴシック"/>
        <w:sz w:val="18"/>
        <w:szCs w:val="18"/>
      </w:rPr>
    </w:pPr>
    <w:r w:rsidRPr="00287C15">
      <w:rPr>
        <w:rFonts w:ascii="ＭＳ ゴシック" w:eastAsia="ＭＳ ゴシック" w:hAnsi="ＭＳ ゴシック" w:hint="eastAsia"/>
        <w:sz w:val="18"/>
        <w:szCs w:val="18"/>
      </w:rPr>
      <w:t>様式第30</w:t>
    </w:r>
    <w:r w:rsidRPr="00FD5551">
      <w:rPr>
        <w:rFonts w:ascii="ＭＳ 明朝" w:hAnsi="ＭＳ 明朝" w:hint="eastAsia"/>
        <w:sz w:val="18"/>
        <w:szCs w:val="18"/>
      </w:rPr>
      <w:t>（第56条関係）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3C"/>
    <w:rsid w:val="000A63BC"/>
    <w:rsid w:val="001A6982"/>
    <w:rsid w:val="00287C15"/>
    <w:rsid w:val="00394547"/>
    <w:rsid w:val="00415E32"/>
    <w:rsid w:val="00444F99"/>
    <w:rsid w:val="004D56A8"/>
    <w:rsid w:val="005A620B"/>
    <w:rsid w:val="005F253C"/>
    <w:rsid w:val="007250F9"/>
    <w:rsid w:val="007273A2"/>
    <w:rsid w:val="007958A6"/>
    <w:rsid w:val="00C224F7"/>
    <w:rsid w:val="00F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DCF3F"/>
  <w15:chartTrackingRefBased/>
  <w15:docId w15:val="{E74D1F4D-8AFB-47ED-A19F-265FEAC8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F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11F49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B510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1022"/>
  </w:style>
  <w:style w:type="paragraph" w:styleId="a6">
    <w:name w:val="footer"/>
    <w:basedOn w:val="a"/>
    <w:link w:val="a7"/>
    <w:uiPriority w:val="99"/>
    <w:unhideWhenUsed/>
    <w:rsid w:val="00B510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1022"/>
  </w:style>
  <w:style w:type="paragraph" w:styleId="a8">
    <w:name w:val="Balloon Text"/>
    <w:basedOn w:val="a"/>
    <w:link w:val="a9"/>
    <w:uiPriority w:val="99"/>
    <w:semiHidden/>
    <w:unhideWhenUsed/>
    <w:rsid w:val="00B5102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5102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126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2020-02-21T00:47:00Z</dcterms:created>
  <dcterms:modified xsi:type="dcterms:W3CDTF">2026-06-16T07:00:00Z</dcterms:modified>
</cp:coreProperties>
</file>