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5" w:type="dxa"/>
        <w:tblInd w:w="-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828"/>
        <w:gridCol w:w="992"/>
        <w:gridCol w:w="2425"/>
        <w:gridCol w:w="2520"/>
        <w:gridCol w:w="50"/>
      </w:tblGrid>
      <w:tr w:rsidR="00545133" w14:paraId="6EF0AF57" w14:textId="77777777" w:rsidTr="005A0255">
        <w:trPr>
          <w:cantSplit/>
          <w:trHeight w:hRule="exact" w:val="722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80ECBAA" w14:textId="77777777" w:rsidR="005A0255" w:rsidRPr="00994EC7" w:rsidRDefault="005A0255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A7F5C0" w14:textId="77777777" w:rsidR="005A0255" w:rsidRPr="00994EC7" w:rsidRDefault="00534B3D" w:rsidP="005A0255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E87F9B">
              <w:rPr>
                <w:rFonts w:ascii="ＭＳ 明朝" w:hAnsi="ＭＳ 明朝" w:cs="ＭＳ ゴシック" w:hint="eastAsia"/>
                <w:spacing w:val="45"/>
                <w:fitText w:val="3540" w:id="-669324800"/>
              </w:rPr>
              <w:t>高圧ガス販売事業承継届</w:t>
            </w:r>
            <w:r w:rsidRPr="00E87F9B">
              <w:rPr>
                <w:rFonts w:ascii="ＭＳ 明朝" w:hAnsi="ＭＳ 明朝" w:cs="ＭＳ ゴシック" w:hint="eastAsia"/>
                <w:spacing w:val="15"/>
                <w:fitText w:val="3540" w:id="-669324800"/>
              </w:rPr>
              <w:t>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4538285" w14:textId="665A1594" w:rsidR="005A0255" w:rsidRPr="00116190" w:rsidRDefault="00534B3D" w:rsidP="00116190">
            <w:pPr>
              <w:pStyle w:val="a3"/>
              <w:spacing w:line="276" w:lineRule="auto"/>
              <w:jc w:val="center"/>
              <w:rPr>
                <w:rFonts w:ascii="ＭＳ 明朝" w:hAnsi="ＭＳ 明朝" w:cs="ＭＳ ゴシック" w:hint="eastAsia"/>
              </w:rPr>
            </w:pPr>
            <w:r w:rsidRPr="00994EC7">
              <w:rPr>
                <w:rFonts w:ascii="ＭＳ 明朝" w:hAnsi="ＭＳ 明朝" w:cs="ＭＳ ゴシック" w:hint="eastAsia"/>
              </w:rPr>
              <w:t>液石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3278B" w14:textId="77777777" w:rsidR="005A0255" w:rsidRPr="00994EC7" w:rsidRDefault="00534B3D" w:rsidP="005A0255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94EC7">
              <w:rPr>
                <w:rFonts w:ascii="ＭＳ 明朝" w:hAnsi="ＭＳ 明朝" w:cs="ＭＳ ゴシック" w:hint="eastAsia"/>
              </w:rPr>
              <w:t>×</w:t>
            </w:r>
            <w:r w:rsidRPr="00994EC7">
              <w:rPr>
                <w:rFonts w:ascii="ＭＳ 明朝" w:hAnsi="ＭＳ 明朝" w:cs="ＭＳ ゴシック" w:hint="eastAsia"/>
                <w:spacing w:val="196"/>
                <w:fitText w:val="2020" w:id="-669324799"/>
              </w:rPr>
              <w:t>整理番</w:t>
            </w:r>
            <w:r w:rsidRPr="00994EC7">
              <w:rPr>
                <w:rFonts w:ascii="ＭＳ 明朝" w:hAnsi="ＭＳ 明朝" w:cs="ＭＳ ゴシック" w:hint="eastAsia"/>
                <w:spacing w:val="2"/>
                <w:fitText w:val="2020" w:id="-669324799"/>
              </w:rPr>
              <w:t>号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D0E9D2" w14:textId="77777777" w:rsidR="005A0255" w:rsidRPr="00994EC7" w:rsidRDefault="005A0255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0A6ED77" w14:textId="77777777" w:rsidR="005A0255" w:rsidRPr="00994EC7" w:rsidRDefault="005A0255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545133" w14:paraId="6A393C42" w14:textId="77777777" w:rsidTr="005A0255">
        <w:trPr>
          <w:cantSplit/>
          <w:trHeight w:hRule="exact" w:val="73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8396E4" w14:textId="77777777" w:rsidR="005A0255" w:rsidRPr="00994EC7" w:rsidRDefault="005A0255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06D17" w14:textId="77777777" w:rsidR="005A0255" w:rsidRPr="00994EC7" w:rsidRDefault="005A0255" w:rsidP="005A0255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BA5D10B" w14:textId="77777777" w:rsidR="005A0255" w:rsidRPr="00994EC7" w:rsidRDefault="005A0255" w:rsidP="005A0255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2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143A0" w14:textId="77777777" w:rsidR="005A0255" w:rsidRPr="00994EC7" w:rsidRDefault="00534B3D" w:rsidP="005A0255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94EC7">
              <w:rPr>
                <w:rFonts w:ascii="ＭＳ 明朝" w:hAnsi="ＭＳ 明朝" w:cs="ＭＳ ゴシック" w:hint="eastAsia"/>
              </w:rPr>
              <w:t>×</w:t>
            </w:r>
            <w:r w:rsidRPr="00994EC7">
              <w:rPr>
                <w:rFonts w:ascii="ＭＳ 明朝" w:hAnsi="ＭＳ 明朝" w:cs="ＭＳ ゴシック" w:hint="eastAsia"/>
                <w:spacing w:val="121"/>
                <w:fitText w:val="2020" w:id="-669324798"/>
              </w:rPr>
              <w:t>受理年月</w:t>
            </w:r>
            <w:r w:rsidRPr="00994EC7">
              <w:rPr>
                <w:rFonts w:ascii="ＭＳ 明朝" w:hAnsi="ＭＳ 明朝" w:cs="ＭＳ ゴシック" w:hint="eastAsia"/>
                <w:spacing w:val="1"/>
                <w:fitText w:val="2020" w:id="-669324798"/>
              </w:rPr>
              <w:t>日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9C268C" w14:textId="77777777" w:rsidR="005A0255" w:rsidRPr="00994EC7" w:rsidRDefault="00534B3D" w:rsidP="005A0255">
            <w:pPr>
              <w:pStyle w:val="a3"/>
              <w:jc w:val="right"/>
              <w:rPr>
                <w:rFonts w:ascii="ＭＳ 明朝" w:hAnsi="ＭＳ 明朝"/>
                <w:spacing w:val="0"/>
              </w:rPr>
            </w:pPr>
            <w:r w:rsidRPr="00994EC7">
              <w:rPr>
                <w:rFonts w:ascii="ＭＳ 明朝" w:hAnsi="ＭＳ 明朝" w:cs="ＭＳ ゴシック" w:hint="eastAsia"/>
              </w:rPr>
              <w:t xml:space="preserve">　　年　</w:t>
            </w:r>
            <w:r>
              <w:rPr>
                <w:rFonts w:ascii="ＭＳ 明朝" w:hAnsi="ＭＳ 明朝" w:cs="ＭＳ ゴシック" w:hint="eastAsia"/>
              </w:rPr>
              <w:t xml:space="preserve">　</w:t>
            </w:r>
            <w:r w:rsidRPr="00994EC7">
              <w:rPr>
                <w:rFonts w:ascii="ＭＳ 明朝" w:hAnsi="ＭＳ 明朝" w:cs="ＭＳ ゴシック" w:hint="eastAsia"/>
              </w:rPr>
              <w:t xml:space="preserve">月　</w:t>
            </w:r>
            <w:r>
              <w:rPr>
                <w:rFonts w:ascii="ＭＳ 明朝" w:hAnsi="ＭＳ 明朝" w:cs="ＭＳ ゴシック" w:hint="eastAsia"/>
              </w:rPr>
              <w:t xml:space="preserve">　</w:t>
            </w:r>
            <w:r w:rsidRPr="00994EC7">
              <w:rPr>
                <w:rFonts w:ascii="ＭＳ 明朝" w:hAnsi="ＭＳ 明朝" w:cs="ＭＳ ゴシック" w:hint="eastAsia"/>
              </w:rPr>
              <w:t>日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7F7F08" w14:textId="77777777" w:rsidR="005A0255" w:rsidRPr="00994EC7" w:rsidRDefault="005A0255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545133" w14:paraId="4EF83BC4" w14:textId="77777777" w:rsidTr="005A0255">
        <w:trPr>
          <w:cantSplit/>
          <w:trHeight w:hRule="exact" w:val="167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C98E76" w14:textId="77777777" w:rsidR="005A0255" w:rsidRPr="00994EC7" w:rsidRDefault="005A0255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B2094" w14:textId="77777777" w:rsidR="005A0255" w:rsidRPr="00994EC7" w:rsidRDefault="00534B3D" w:rsidP="005A0255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E87F9B">
              <w:rPr>
                <w:rFonts w:ascii="ＭＳ 明朝" w:hAnsi="ＭＳ 明朝" w:cs="ＭＳ ゴシック" w:hint="eastAsia"/>
                <w:spacing w:val="45"/>
                <w:fitText w:val="3540" w:id="-669324797"/>
              </w:rPr>
              <w:t>承継された販売業者の名</w:t>
            </w:r>
            <w:r w:rsidRPr="00E87F9B">
              <w:rPr>
                <w:rFonts w:ascii="ＭＳ 明朝" w:hAnsi="ＭＳ 明朝" w:cs="ＭＳ ゴシック" w:hint="eastAsia"/>
                <w:spacing w:val="15"/>
                <w:fitText w:val="3540" w:id="-669324797"/>
              </w:rPr>
              <w:t>称</w:t>
            </w:r>
          </w:p>
          <w:p w14:paraId="0BCDB432" w14:textId="77777777" w:rsidR="005A0255" w:rsidRPr="00994EC7" w:rsidRDefault="00534B3D" w:rsidP="005A0255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94EC7">
              <w:rPr>
                <w:rFonts w:ascii="ＭＳ 明朝" w:hAnsi="ＭＳ 明朝" w:cs="ＭＳ ゴシック" w:hint="eastAsia"/>
              </w:rPr>
              <w:t>（事業所の名称を含む。）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86A140" w14:textId="77777777" w:rsidR="005A0255" w:rsidRPr="00994EC7" w:rsidRDefault="005A0255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E51234" w14:textId="77777777" w:rsidR="005A0255" w:rsidRPr="00994EC7" w:rsidRDefault="005A0255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545133" w14:paraId="2F0C05D9" w14:textId="77777777" w:rsidTr="005A0255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19B71B" w14:textId="77777777" w:rsidR="005A0255" w:rsidRPr="00994EC7" w:rsidRDefault="005A0255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245AD" w14:textId="77777777" w:rsidR="005A0255" w:rsidRPr="00994EC7" w:rsidRDefault="00534B3D" w:rsidP="005A0255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E87F9B">
              <w:rPr>
                <w:rFonts w:ascii="ＭＳ 明朝" w:hAnsi="ＭＳ 明朝" w:cs="ＭＳ ゴシック" w:hint="eastAsia"/>
                <w:spacing w:val="60"/>
                <w:fitText w:val="3540" w:id="-669324796"/>
              </w:rPr>
              <w:t>承継された事業所所在</w:t>
            </w:r>
            <w:r w:rsidRPr="00E87F9B">
              <w:rPr>
                <w:rFonts w:ascii="ＭＳ 明朝" w:hAnsi="ＭＳ 明朝" w:cs="ＭＳ ゴシック" w:hint="eastAsia"/>
                <w:spacing w:val="15"/>
                <w:fitText w:val="3540" w:id="-669324796"/>
              </w:rPr>
              <w:t>地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87C089" w14:textId="77777777" w:rsidR="005A0255" w:rsidRPr="00994EC7" w:rsidRDefault="005A0255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F21492" w14:textId="77777777" w:rsidR="005A0255" w:rsidRPr="00994EC7" w:rsidRDefault="005A0255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545133" w14:paraId="7722EABA" w14:textId="77777777" w:rsidTr="005A0255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492361" w14:textId="77777777" w:rsidR="005A0255" w:rsidRPr="00994EC7" w:rsidRDefault="005A0255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F405E" w14:textId="77777777" w:rsidR="005A0255" w:rsidRPr="00994EC7" w:rsidRDefault="00534B3D" w:rsidP="005A0255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E87F9B">
              <w:rPr>
                <w:rFonts w:ascii="ＭＳ 明朝" w:hAnsi="ＭＳ 明朝" w:cs="ＭＳ ゴシック" w:hint="eastAsia"/>
                <w:spacing w:val="225"/>
                <w:fitText w:val="3540" w:id="-669324795"/>
              </w:rPr>
              <w:t>承継後の名</w:t>
            </w:r>
            <w:r w:rsidRPr="00E87F9B">
              <w:rPr>
                <w:rFonts w:ascii="ＭＳ 明朝" w:hAnsi="ＭＳ 明朝" w:cs="ＭＳ ゴシック" w:hint="eastAsia"/>
                <w:spacing w:val="15"/>
                <w:fitText w:val="3540" w:id="-669324795"/>
              </w:rPr>
              <w:t>称</w:t>
            </w:r>
          </w:p>
          <w:p w14:paraId="72B52100" w14:textId="77777777" w:rsidR="005A0255" w:rsidRPr="00994EC7" w:rsidRDefault="00534B3D" w:rsidP="005A0255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94EC7">
              <w:rPr>
                <w:rFonts w:ascii="ＭＳ 明朝" w:hAnsi="ＭＳ 明朝" w:cs="ＭＳ ゴシック" w:hint="eastAsia"/>
              </w:rPr>
              <w:t>（事業所の名称を含む。）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BFE873" w14:textId="77777777" w:rsidR="005A0255" w:rsidRPr="00994EC7" w:rsidRDefault="005A0255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454989" w14:textId="77777777" w:rsidR="005A0255" w:rsidRPr="00994EC7" w:rsidRDefault="005A0255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545133" w14:paraId="3552B37C" w14:textId="77777777" w:rsidTr="005A0255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93D93C" w14:textId="77777777" w:rsidR="005A0255" w:rsidRPr="00994EC7" w:rsidRDefault="005A0255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1896B" w14:textId="77777777" w:rsidR="005A0255" w:rsidRPr="00994EC7" w:rsidRDefault="00534B3D" w:rsidP="005A0255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E87F9B">
              <w:rPr>
                <w:rFonts w:ascii="ＭＳ 明朝" w:hAnsi="ＭＳ 明朝" w:cs="ＭＳ ゴシック" w:hint="eastAsia"/>
                <w:spacing w:val="75"/>
                <w:fitText w:val="3540" w:id="-669324794"/>
              </w:rPr>
              <w:t>事務所（本社）所在</w:t>
            </w:r>
            <w:r w:rsidRPr="00E87F9B">
              <w:rPr>
                <w:rFonts w:ascii="ＭＳ 明朝" w:hAnsi="ＭＳ 明朝" w:cs="ＭＳ ゴシック" w:hint="eastAsia"/>
                <w:spacing w:val="45"/>
                <w:fitText w:val="3540" w:id="-669324794"/>
              </w:rPr>
              <w:t>地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01B7AC" w14:textId="77777777" w:rsidR="005A0255" w:rsidRPr="00994EC7" w:rsidRDefault="005A0255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F0073F" w14:textId="77777777" w:rsidR="005A0255" w:rsidRPr="00994EC7" w:rsidRDefault="005A0255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</w:tbl>
    <w:p w14:paraId="40BC6D58" w14:textId="77777777" w:rsidR="005A0255" w:rsidRPr="00994EC7" w:rsidRDefault="005A0255">
      <w:pPr>
        <w:pStyle w:val="a3"/>
        <w:spacing w:line="175" w:lineRule="exact"/>
        <w:rPr>
          <w:rFonts w:ascii="ＭＳ 明朝" w:hAnsi="ＭＳ 明朝"/>
          <w:spacing w:val="0"/>
        </w:rPr>
      </w:pPr>
    </w:p>
    <w:p w14:paraId="17BBA5E2" w14:textId="77777777" w:rsidR="005A0255" w:rsidRPr="00994EC7" w:rsidRDefault="005A0255">
      <w:pPr>
        <w:pStyle w:val="a3"/>
        <w:rPr>
          <w:rFonts w:ascii="ＭＳ 明朝" w:hAnsi="ＭＳ 明朝"/>
          <w:spacing w:val="0"/>
        </w:rPr>
      </w:pPr>
    </w:p>
    <w:p w14:paraId="14D78B92" w14:textId="77777777" w:rsidR="005A0255" w:rsidRPr="00994EC7" w:rsidRDefault="00E24108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　</w:t>
      </w:r>
      <w:r w:rsidR="00534B3D" w:rsidRPr="00994EC7">
        <w:rPr>
          <w:rFonts w:ascii="ＭＳ 明朝" w:hAnsi="ＭＳ 明朝" w:cs="ＭＳ ゴシック" w:hint="eastAsia"/>
        </w:rPr>
        <w:t>年　　　月　　　日</w:t>
      </w:r>
    </w:p>
    <w:p w14:paraId="2C1229EB" w14:textId="77777777" w:rsidR="005A0255" w:rsidRPr="00994EC7" w:rsidRDefault="005A0255">
      <w:pPr>
        <w:pStyle w:val="a3"/>
        <w:rPr>
          <w:rFonts w:ascii="ＭＳ 明朝" w:hAnsi="ＭＳ 明朝"/>
          <w:spacing w:val="0"/>
        </w:rPr>
      </w:pPr>
    </w:p>
    <w:p w14:paraId="4FDEF9F5" w14:textId="77777777" w:rsidR="005A0255" w:rsidRPr="00994EC7" w:rsidRDefault="005A0255">
      <w:pPr>
        <w:pStyle w:val="a3"/>
        <w:rPr>
          <w:rFonts w:ascii="ＭＳ 明朝" w:hAnsi="ＭＳ 明朝"/>
          <w:spacing w:val="0"/>
        </w:rPr>
      </w:pPr>
    </w:p>
    <w:p w14:paraId="382800D3" w14:textId="77777777" w:rsidR="005A0255" w:rsidRPr="00994EC7" w:rsidRDefault="00534B3D">
      <w:pPr>
        <w:pStyle w:val="a3"/>
        <w:rPr>
          <w:rFonts w:ascii="ＭＳ 明朝" w:hAnsi="ＭＳ 明朝"/>
          <w:spacing w:val="0"/>
        </w:rPr>
      </w:pPr>
      <w:r w:rsidRPr="00994EC7">
        <w:rPr>
          <w:rFonts w:ascii="ＭＳ 明朝" w:hAnsi="ＭＳ 明朝" w:cs="ＭＳ ゴシック" w:hint="eastAsia"/>
        </w:rPr>
        <w:t xml:space="preserve">　　　　　　　　　　　　　　　　代表者　氏名　　　　　　　　　　　　　　</w:t>
      </w:r>
    </w:p>
    <w:p w14:paraId="71B469CD" w14:textId="77777777" w:rsidR="005A0255" w:rsidRPr="00994EC7" w:rsidRDefault="005A0255">
      <w:pPr>
        <w:pStyle w:val="a3"/>
        <w:rPr>
          <w:rFonts w:ascii="ＭＳ 明朝" w:hAnsi="ＭＳ 明朝"/>
          <w:spacing w:val="0"/>
        </w:rPr>
      </w:pPr>
    </w:p>
    <w:p w14:paraId="314BE4CB" w14:textId="77777777" w:rsidR="005A0255" w:rsidRPr="00994EC7" w:rsidRDefault="005A0255">
      <w:pPr>
        <w:pStyle w:val="a3"/>
        <w:rPr>
          <w:rFonts w:ascii="ＭＳ 明朝" w:hAnsi="ＭＳ 明朝"/>
          <w:spacing w:val="0"/>
        </w:rPr>
      </w:pPr>
    </w:p>
    <w:p w14:paraId="47951B62" w14:textId="77777777" w:rsidR="005A0255" w:rsidRPr="00994EC7" w:rsidRDefault="005A0255">
      <w:pPr>
        <w:pStyle w:val="a3"/>
        <w:rPr>
          <w:rFonts w:ascii="ＭＳ 明朝" w:hAnsi="ＭＳ 明朝"/>
          <w:spacing w:val="0"/>
        </w:rPr>
      </w:pPr>
    </w:p>
    <w:p w14:paraId="3E485E10" w14:textId="77777777" w:rsidR="005A0255" w:rsidRPr="00994EC7" w:rsidRDefault="005A0255">
      <w:pPr>
        <w:pStyle w:val="a3"/>
        <w:rPr>
          <w:rFonts w:ascii="ＭＳ 明朝" w:hAnsi="ＭＳ 明朝"/>
          <w:spacing w:val="0"/>
        </w:rPr>
      </w:pPr>
    </w:p>
    <w:p w14:paraId="794D4F05" w14:textId="77777777" w:rsidR="005A0255" w:rsidRPr="00994EC7" w:rsidRDefault="004D71EA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福岡市長</w:t>
      </w:r>
      <w:r w:rsidR="00534B3D">
        <w:rPr>
          <w:rFonts w:ascii="ＭＳ 明朝" w:hAnsi="ＭＳ 明朝" w:cs="ＭＳ ゴシック" w:hint="eastAsia"/>
        </w:rPr>
        <w:t xml:space="preserve">　</w:t>
      </w:r>
      <w:r w:rsidR="00534B3D" w:rsidRPr="00994EC7">
        <w:rPr>
          <w:rFonts w:ascii="ＭＳ 明朝" w:hAnsi="ＭＳ 明朝" w:cs="ＭＳ ゴシック" w:hint="eastAsia"/>
        </w:rPr>
        <w:t>殿</w:t>
      </w:r>
    </w:p>
    <w:p w14:paraId="25DD7066" w14:textId="77777777" w:rsidR="005A0255" w:rsidRPr="00994EC7" w:rsidRDefault="005A0255">
      <w:pPr>
        <w:pStyle w:val="a3"/>
        <w:rPr>
          <w:rFonts w:ascii="ＭＳ 明朝" w:hAnsi="ＭＳ 明朝"/>
          <w:spacing w:val="0"/>
        </w:rPr>
      </w:pPr>
    </w:p>
    <w:p w14:paraId="3B2DBD04" w14:textId="77777777" w:rsidR="005A0255" w:rsidRPr="00994EC7" w:rsidRDefault="005A0255">
      <w:pPr>
        <w:pStyle w:val="a3"/>
        <w:rPr>
          <w:rFonts w:ascii="ＭＳ 明朝" w:hAnsi="ＭＳ 明朝"/>
          <w:spacing w:val="0"/>
        </w:rPr>
      </w:pPr>
    </w:p>
    <w:p w14:paraId="64B912A0" w14:textId="77777777" w:rsidR="005A0255" w:rsidRPr="00994EC7" w:rsidRDefault="005A0255">
      <w:pPr>
        <w:pStyle w:val="a3"/>
        <w:rPr>
          <w:rFonts w:ascii="ＭＳ 明朝" w:hAnsi="ＭＳ 明朝"/>
          <w:spacing w:val="0"/>
        </w:rPr>
      </w:pPr>
    </w:p>
    <w:p w14:paraId="2B0C6B9A" w14:textId="77777777" w:rsidR="005A0255" w:rsidRPr="00994EC7" w:rsidRDefault="005A0255">
      <w:pPr>
        <w:pStyle w:val="a3"/>
        <w:rPr>
          <w:rFonts w:ascii="ＭＳ 明朝" w:hAnsi="ＭＳ 明朝"/>
          <w:spacing w:val="0"/>
        </w:rPr>
      </w:pPr>
    </w:p>
    <w:p w14:paraId="1688C6DE" w14:textId="77777777" w:rsidR="005A0255" w:rsidRPr="00994EC7" w:rsidRDefault="005A0255">
      <w:pPr>
        <w:pStyle w:val="a3"/>
        <w:rPr>
          <w:rFonts w:ascii="ＭＳ 明朝" w:hAnsi="ＭＳ 明朝"/>
          <w:spacing w:val="0"/>
        </w:rPr>
      </w:pPr>
    </w:p>
    <w:p w14:paraId="1841F6E9" w14:textId="77777777" w:rsidR="005A0255" w:rsidRPr="00994EC7" w:rsidRDefault="00E24108" w:rsidP="00E24108">
      <w:pPr>
        <w:pStyle w:val="a3"/>
        <w:ind w:firstLineChars="100" w:firstLine="252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備考　</w:t>
      </w:r>
      <w:r w:rsidR="00534B3D" w:rsidRPr="00994EC7">
        <w:rPr>
          <w:rFonts w:ascii="ＭＳ 明朝" w:hAnsi="ＭＳ 明朝" w:cs="ＭＳ ゴシック" w:hint="eastAsia"/>
        </w:rPr>
        <w:t>１　この用紙の大きさは、日本</w:t>
      </w:r>
      <w:r w:rsidR="00534B3D">
        <w:rPr>
          <w:rFonts w:ascii="ＭＳ 明朝" w:hAnsi="ＭＳ 明朝" w:cs="ＭＳ ゴシック" w:hint="eastAsia"/>
        </w:rPr>
        <w:t>産業</w:t>
      </w:r>
      <w:r w:rsidR="00534B3D" w:rsidRPr="00994EC7">
        <w:rPr>
          <w:rFonts w:ascii="ＭＳ 明朝" w:hAnsi="ＭＳ 明朝" w:cs="ＭＳ ゴシック" w:hint="eastAsia"/>
        </w:rPr>
        <w:t>規格Ａ４とすること。</w:t>
      </w:r>
    </w:p>
    <w:p w14:paraId="35AA0E54" w14:textId="77777777" w:rsidR="005A0255" w:rsidRPr="00994EC7" w:rsidRDefault="00534B3D">
      <w:pPr>
        <w:pStyle w:val="a3"/>
        <w:rPr>
          <w:rFonts w:ascii="ＭＳ 明朝" w:hAnsi="ＭＳ 明朝"/>
          <w:spacing w:val="0"/>
        </w:rPr>
      </w:pPr>
      <w:r w:rsidRPr="00994EC7">
        <w:rPr>
          <w:rFonts w:ascii="ＭＳ 明朝" w:hAnsi="ＭＳ 明朝" w:cs="ＭＳ ゴシック" w:hint="eastAsia"/>
        </w:rPr>
        <w:t xml:space="preserve">　　　　２　×印の項は記載しないこと。</w:t>
      </w:r>
    </w:p>
    <w:sectPr w:rsidR="005A0255" w:rsidRPr="00994EC7" w:rsidSect="005A0255">
      <w:headerReference w:type="default" r:id="rId6"/>
      <w:pgSz w:w="11906" w:h="16838"/>
      <w:pgMar w:top="1440" w:right="1080" w:bottom="1440" w:left="1080" w:header="737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33CCF" w14:textId="77777777" w:rsidR="00545133" w:rsidRDefault="00534B3D">
      <w:r>
        <w:separator/>
      </w:r>
    </w:p>
  </w:endnote>
  <w:endnote w:type="continuationSeparator" w:id="0">
    <w:p w14:paraId="22A19CCB" w14:textId="77777777" w:rsidR="00545133" w:rsidRDefault="00534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5E7A5" w14:textId="77777777" w:rsidR="00545133" w:rsidRDefault="00534B3D">
      <w:r>
        <w:separator/>
      </w:r>
    </w:p>
  </w:footnote>
  <w:footnote w:type="continuationSeparator" w:id="0">
    <w:p w14:paraId="1A980BAD" w14:textId="77777777" w:rsidR="00545133" w:rsidRDefault="00534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85CC9" w14:textId="61E31592" w:rsidR="005A0255" w:rsidRDefault="005A0255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696C64B5" w14:textId="11B197EB" w:rsidR="005A0255" w:rsidRDefault="005A0255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7E605DD9" w14:textId="603B4EA5" w:rsidR="005A0255" w:rsidRPr="00BE0AF0" w:rsidRDefault="00534B3D">
    <w:pPr>
      <w:pStyle w:val="a4"/>
      <w:rPr>
        <w:rFonts w:ascii="ＭＳ ゴシック" w:eastAsia="ＭＳ ゴシック" w:hAnsi="ＭＳ ゴシック"/>
        <w:sz w:val="18"/>
        <w:szCs w:val="18"/>
      </w:rPr>
    </w:pPr>
    <w:r>
      <w:rPr>
        <w:rFonts w:ascii="ＭＳ ゴシック" w:eastAsia="ＭＳ ゴシック" w:hAnsi="ＭＳ ゴシック" w:hint="eastAsia"/>
        <w:sz w:val="18"/>
        <w:szCs w:val="18"/>
      </w:rPr>
      <w:t>様式第</w:t>
    </w:r>
    <w:r w:rsidR="00116190">
      <w:rPr>
        <w:rFonts w:ascii="ＭＳ ゴシック" w:eastAsia="ＭＳ ゴシック" w:hAnsi="ＭＳ ゴシック" w:hint="eastAsia"/>
        <w:sz w:val="18"/>
        <w:szCs w:val="18"/>
      </w:rPr>
      <w:t>21</w:t>
    </w:r>
    <w:r>
      <w:rPr>
        <w:rFonts w:ascii="ＭＳ ゴシック" w:eastAsia="ＭＳ ゴシック" w:hAnsi="ＭＳ ゴシック" w:hint="eastAsia"/>
        <w:sz w:val="18"/>
        <w:szCs w:val="18"/>
      </w:rPr>
      <w:t>の</w:t>
    </w:r>
    <w:r w:rsidR="00133A7D">
      <w:rPr>
        <w:rFonts w:ascii="ＭＳ ゴシック" w:eastAsia="ＭＳ ゴシック" w:hAnsi="ＭＳ ゴシック" w:hint="eastAsia"/>
        <w:sz w:val="18"/>
        <w:szCs w:val="18"/>
      </w:rPr>
      <w:t>２</w:t>
    </w:r>
    <w:r w:rsidRPr="00994EC7">
      <w:rPr>
        <w:rFonts w:ascii="ＭＳ 明朝" w:hAnsi="ＭＳ 明朝" w:hint="eastAsia"/>
        <w:sz w:val="18"/>
        <w:szCs w:val="18"/>
      </w:rPr>
      <w:t>（第</w:t>
    </w:r>
    <w:r w:rsidR="00116190">
      <w:rPr>
        <w:rFonts w:ascii="ＭＳ 明朝" w:hAnsi="ＭＳ 明朝" w:hint="eastAsia"/>
        <w:sz w:val="18"/>
        <w:szCs w:val="18"/>
      </w:rPr>
      <w:t>38</w:t>
    </w:r>
    <w:r w:rsidRPr="00994EC7">
      <w:rPr>
        <w:rFonts w:ascii="ＭＳ 明朝" w:hAnsi="ＭＳ 明朝" w:hint="eastAsia"/>
        <w:sz w:val="18"/>
        <w:szCs w:val="18"/>
      </w:rPr>
      <w:t>条の</w:t>
    </w:r>
    <w:r w:rsidR="00133A7D">
      <w:rPr>
        <w:rFonts w:ascii="ＭＳ 明朝" w:hAnsi="ＭＳ 明朝" w:hint="eastAsia"/>
        <w:sz w:val="18"/>
        <w:szCs w:val="18"/>
      </w:rPr>
      <w:t>２</w:t>
    </w:r>
    <w:r w:rsidRPr="00994EC7">
      <w:rPr>
        <w:rFonts w:ascii="ＭＳ 明朝" w:hAnsi="ＭＳ 明朝" w:hint="eastAsia"/>
        <w:sz w:val="18"/>
        <w:szCs w:val="18"/>
      </w:rPr>
      <w:t>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1EA"/>
    <w:rsid w:val="00116190"/>
    <w:rsid w:val="001213A8"/>
    <w:rsid w:val="00133A7D"/>
    <w:rsid w:val="00136519"/>
    <w:rsid w:val="004D71EA"/>
    <w:rsid w:val="00534B3D"/>
    <w:rsid w:val="00545133"/>
    <w:rsid w:val="005A0255"/>
    <w:rsid w:val="00994EC7"/>
    <w:rsid w:val="00BE0AF0"/>
    <w:rsid w:val="00D44827"/>
    <w:rsid w:val="00E24108"/>
    <w:rsid w:val="00E8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C8C8E7"/>
  <w15:chartTrackingRefBased/>
  <w15:docId w15:val="{0C2DA866-3AE0-46D2-BF21-C557AC4B0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A7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A4A72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7D78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D7828"/>
  </w:style>
  <w:style w:type="paragraph" w:styleId="a6">
    <w:name w:val="footer"/>
    <w:basedOn w:val="a"/>
    <w:link w:val="a7"/>
    <w:uiPriority w:val="99"/>
    <w:unhideWhenUsed/>
    <w:rsid w:val="007D78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D7828"/>
  </w:style>
  <w:style w:type="paragraph" w:styleId="a8">
    <w:name w:val="Balloon Text"/>
    <w:basedOn w:val="a"/>
    <w:link w:val="a9"/>
    <w:uiPriority w:val="99"/>
    <w:semiHidden/>
    <w:unhideWhenUsed/>
    <w:rsid w:val="007D782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7D7828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31379;&#21475;&#30456;&#35527;&#21729;%20%20&#26989;&#21209;&#36039;&#26009;\HP&#29992;&#36039;&#26009;\&#20462;&#27491;&#12288;&#39640;&#22311;&#12460;&#12473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145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cp:lastModifiedBy>鳴海　美和</cp:lastModifiedBy>
  <cp:revision>5</cp:revision>
  <cp:lastPrinted>1899-12-31T15:00:00Z</cp:lastPrinted>
  <dcterms:created xsi:type="dcterms:W3CDTF">2020-02-21T00:33:00Z</dcterms:created>
  <dcterms:modified xsi:type="dcterms:W3CDTF">2026-06-16T06:25:00Z</dcterms:modified>
</cp:coreProperties>
</file>