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65" w:type="dxa"/>
        <w:tblInd w:w="-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3969"/>
        <w:gridCol w:w="993"/>
        <w:gridCol w:w="2268"/>
        <w:gridCol w:w="2535"/>
        <w:gridCol w:w="50"/>
      </w:tblGrid>
      <w:tr w:rsidR="00AA704E" w14:paraId="53A3BF26" w14:textId="77777777" w:rsidTr="00C776AD">
        <w:trPr>
          <w:cantSplit/>
          <w:trHeight w:hRule="exact" w:val="719"/>
        </w:trPr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ABBD89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E92DA5A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45"/>
                <w:fitText w:val="3540" w:id="-669324032"/>
              </w:rPr>
              <w:t>高圧ガス販売事業廃止届</w:t>
            </w:r>
            <w:r w:rsidRPr="006D6294">
              <w:rPr>
                <w:rFonts w:ascii="ＭＳ 明朝" w:hAnsi="ＭＳ 明朝" w:cs="ＭＳ ゴシック" w:hint="eastAsia"/>
                <w:spacing w:val="15"/>
                <w:fitText w:val="3540" w:id="-669324032"/>
              </w:rPr>
              <w:t>書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F64DCF" w14:textId="7F920555" w:rsidR="00C776AD" w:rsidRPr="003F3C37" w:rsidRDefault="00C72CAB" w:rsidP="003F3C37">
            <w:pPr>
              <w:pStyle w:val="a3"/>
              <w:spacing w:line="276" w:lineRule="auto"/>
              <w:jc w:val="center"/>
              <w:rPr>
                <w:rFonts w:ascii="ＭＳ 明朝" w:hAnsi="ＭＳ 明朝" w:cs="ＭＳ ゴシック" w:hint="eastAsia"/>
              </w:rPr>
            </w:pPr>
            <w:r w:rsidRPr="00680EA1">
              <w:rPr>
                <w:rFonts w:ascii="ＭＳ 明朝" w:hAnsi="ＭＳ 明朝" w:cs="ＭＳ ゴシック" w:hint="eastAsia"/>
              </w:rPr>
              <w:t>一般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3C636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×</w:t>
            </w:r>
            <w:r w:rsidRPr="00A40ACE">
              <w:rPr>
                <w:rFonts w:ascii="ＭＳ 明朝" w:hAnsi="ＭＳ 明朝" w:cs="ＭＳ ゴシック" w:hint="eastAsia"/>
                <w:spacing w:val="165"/>
                <w:fitText w:val="1890" w:id="-656760832"/>
              </w:rPr>
              <w:t>整理番</w:t>
            </w:r>
            <w:r w:rsidRPr="00A40ACE">
              <w:rPr>
                <w:rFonts w:ascii="ＭＳ 明朝" w:hAnsi="ＭＳ 明朝" w:cs="ＭＳ ゴシック" w:hint="eastAsia"/>
                <w:spacing w:val="30"/>
                <w:fitText w:val="1890" w:id="-656760832"/>
              </w:rPr>
              <w:t>号</w:t>
            </w:r>
          </w:p>
        </w:tc>
        <w:tc>
          <w:tcPr>
            <w:tcW w:w="25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A7A815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0E81CC0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A704E" w14:paraId="10895890" w14:textId="77777777" w:rsidTr="00C776AD">
        <w:trPr>
          <w:cantSplit/>
          <w:trHeight w:hRule="exact" w:val="705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E906FF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E3795" w14:textId="77777777" w:rsidR="00C776AD" w:rsidRPr="00680EA1" w:rsidRDefault="00C776AD" w:rsidP="00C776A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D672BE4" w14:textId="77777777" w:rsidR="00C776AD" w:rsidRPr="00680EA1" w:rsidRDefault="00C776AD" w:rsidP="00C776AD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9EB8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×</w:t>
            </w:r>
            <w:r w:rsidRPr="00E15370">
              <w:rPr>
                <w:rFonts w:ascii="ＭＳ 明朝" w:hAnsi="ＭＳ 明朝" w:cs="ＭＳ ゴシック" w:hint="eastAsia"/>
                <w:spacing w:val="105"/>
                <w:fitText w:val="1890" w:id="-656760831"/>
              </w:rPr>
              <w:t>受理年月</w:t>
            </w:r>
            <w:r w:rsidRPr="00E15370">
              <w:rPr>
                <w:rFonts w:ascii="ＭＳ 明朝" w:hAnsi="ＭＳ 明朝" w:cs="ＭＳ ゴシック" w:hint="eastAsia"/>
                <w:spacing w:val="0"/>
                <w:fitText w:val="1890" w:id="-656760831"/>
              </w:rPr>
              <w:t>日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D4F154" w14:textId="77777777" w:rsidR="00C776AD" w:rsidRPr="00680EA1" w:rsidRDefault="00C72CAB" w:rsidP="00C776AD">
            <w:pPr>
              <w:pStyle w:val="a3"/>
              <w:jc w:val="right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 xml:space="preserve">　　年　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680EA1">
              <w:rPr>
                <w:rFonts w:ascii="ＭＳ 明朝" w:hAnsi="ＭＳ 明朝" w:cs="ＭＳ ゴシック" w:hint="eastAsia"/>
              </w:rPr>
              <w:t>月</w:t>
            </w:r>
            <w:r>
              <w:rPr>
                <w:rFonts w:ascii="ＭＳ 明朝" w:hAnsi="ＭＳ 明朝" w:cs="ＭＳ ゴシック" w:hint="eastAsia"/>
              </w:rPr>
              <w:t xml:space="preserve">　</w:t>
            </w:r>
            <w:r w:rsidRPr="00680EA1">
              <w:rPr>
                <w:rFonts w:ascii="ＭＳ 明朝" w:hAnsi="ＭＳ 明朝" w:cs="ＭＳ ゴシック" w:hint="eastAsia"/>
              </w:rPr>
              <w:t xml:space="preserve">　日</w:t>
            </w: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3B005A" w14:textId="77777777" w:rsidR="00C776AD" w:rsidRPr="00680EA1" w:rsidRDefault="00C776AD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  <w:tr w:rsidR="00AA704E" w14:paraId="47009CBE" w14:textId="77777777" w:rsidTr="00C776AD">
        <w:trPr>
          <w:cantSplit/>
          <w:trHeight w:hRule="exact" w:val="1118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01733F4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CE7E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80EA1">
              <w:rPr>
                <w:rFonts w:ascii="ＭＳ 明朝" w:hAnsi="ＭＳ 明朝" w:cs="ＭＳ ゴシック" w:hint="eastAsia"/>
              </w:rPr>
              <w:t>名称（販売所の名称を含む。）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C6E69C1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DBD82B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565B876F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D89F25E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3FA82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75"/>
                <w:fitText w:val="3540" w:id="-669324029"/>
              </w:rPr>
              <w:t>事務所（本社）所在</w:t>
            </w:r>
            <w:r w:rsidRPr="006D6294">
              <w:rPr>
                <w:rFonts w:ascii="ＭＳ 明朝" w:hAnsi="ＭＳ 明朝" w:cs="ＭＳ ゴシック" w:hint="eastAsia"/>
                <w:spacing w:val="45"/>
                <w:fitText w:val="3540" w:id="-669324029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F4E1887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0FE1F0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790695B7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0677F99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6D4FD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225"/>
                <w:fitText w:val="3540" w:id="-669324028"/>
              </w:rPr>
              <w:t>販売所所在</w:t>
            </w:r>
            <w:r w:rsidRPr="006D6294">
              <w:rPr>
                <w:rFonts w:ascii="ＭＳ 明朝" w:hAnsi="ＭＳ 明朝" w:cs="ＭＳ ゴシック" w:hint="eastAsia"/>
                <w:spacing w:val="15"/>
                <w:fitText w:val="3540" w:id="-669324028"/>
              </w:rPr>
              <w:t>地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75E7E5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4E0AF2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0ECEE860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AA8957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38BD3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90"/>
                <w:fitText w:val="3540" w:id="-669324027"/>
              </w:rPr>
              <w:t>販売事業廃止年月</w:t>
            </w:r>
            <w:r w:rsidRPr="006D6294">
              <w:rPr>
                <w:rFonts w:ascii="ＭＳ 明朝" w:hAnsi="ＭＳ 明朝" w:cs="ＭＳ ゴシック" w:hint="eastAsia"/>
                <w:spacing w:val="105"/>
                <w:fitText w:val="3540" w:id="-669324027"/>
              </w:rPr>
              <w:t>日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F7E07D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E6BF625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  <w:tr w:rsidR="00AA704E" w14:paraId="781F8BF4" w14:textId="77777777" w:rsidTr="00C776AD">
        <w:trPr>
          <w:cantSplit/>
          <w:trHeight w:hRule="exact" w:val="1120"/>
        </w:trPr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B552F6" w14:textId="77777777" w:rsidR="00C776AD" w:rsidRPr="00680EA1" w:rsidRDefault="00C776AD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C8806" w14:textId="77777777" w:rsidR="00C776AD" w:rsidRPr="00680EA1" w:rsidRDefault="00C72CAB" w:rsidP="00C776AD">
            <w:pPr>
              <w:pStyle w:val="a3"/>
              <w:jc w:val="center"/>
              <w:rPr>
                <w:rFonts w:ascii="ＭＳ 明朝" w:hAnsi="ＭＳ 明朝"/>
                <w:spacing w:val="0"/>
              </w:rPr>
            </w:pPr>
            <w:r w:rsidRPr="006D6294">
              <w:rPr>
                <w:rFonts w:ascii="ＭＳ 明朝" w:hAnsi="ＭＳ 明朝" w:cs="ＭＳ ゴシック" w:hint="eastAsia"/>
                <w:spacing w:val="90"/>
                <w:fitText w:val="3540" w:id="-669324026"/>
              </w:rPr>
              <w:t>販売事業廃止の理</w:t>
            </w:r>
            <w:r w:rsidRPr="006D6294">
              <w:rPr>
                <w:rFonts w:ascii="ＭＳ 明朝" w:hAnsi="ＭＳ 明朝" w:cs="ＭＳ ゴシック" w:hint="eastAsia"/>
                <w:spacing w:val="105"/>
                <w:fitText w:val="3540" w:id="-669324026"/>
              </w:rPr>
              <w:t>由</w:t>
            </w:r>
          </w:p>
        </w:tc>
        <w:tc>
          <w:tcPr>
            <w:tcW w:w="5796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3B3428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  <w:tc>
          <w:tcPr>
            <w:tcW w:w="5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C4CC49E" w14:textId="77777777" w:rsidR="00C776AD" w:rsidRPr="00680EA1" w:rsidRDefault="00C776AD">
            <w:pPr>
              <w:pStyle w:val="a3"/>
              <w:spacing w:before="175"/>
              <w:rPr>
                <w:rFonts w:ascii="ＭＳ 明朝" w:hAnsi="ＭＳ 明朝"/>
                <w:spacing w:val="0"/>
              </w:rPr>
            </w:pPr>
          </w:p>
        </w:tc>
      </w:tr>
    </w:tbl>
    <w:p w14:paraId="6D49166F" w14:textId="77777777" w:rsidR="00C776AD" w:rsidRDefault="00C776AD">
      <w:pPr>
        <w:pStyle w:val="a3"/>
        <w:rPr>
          <w:rFonts w:ascii="ＭＳ 明朝" w:hAnsi="ＭＳ 明朝" w:cs="ＭＳ ゴシック"/>
        </w:rPr>
      </w:pPr>
    </w:p>
    <w:p w14:paraId="27EE97D6" w14:textId="77777777" w:rsidR="00C776AD" w:rsidRPr="00680EA1" w:rsidRDefault="00EF585B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　　</w:t>
      </w:r>
      <w:r w:rsidR="00C72CAB" w:rsidRPr="00680EA1">
        <w:rPr>
          <w:rFonts w:ascii="ＭＳ 明朝" w:hAnsi="ＭＳ 明朝" w:cs="ＭＳ ゴシック" w:hint="eastAsia"/>
        </w:rPr>
        <w:t>年　　　月　　　日</w:t>
      </w:r>
    </w:p>
    <w:p w14:paraId="0743BBCC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4C88266C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E36E89C" w14:textId="77777777" w:rsidR="00C776AD" w:rsidRPr="00680EA1" w:rsidRDefault="00C72CAB">
      <w:pPr>
        <w:pStyle w:val="a3"/>
        <w:rPr>
          <w:rFonts w:ascii="ＭＳ 明朝" w:hAnsi="ＭＳ 明朝"/>
          <w:spacing w:val="0"/>
        </w:rPr>
      </w:pPr>
      <w:r w:rsidRPr="00680EA1">
        <w:rPr>
          <w:rFonts w:ascii="ＭＳ 明朝" w:hAnsi="ＭＳ 明朝" w:cs="ＭＳ ゴシック" w:hint="eastAsia"/>
        </w:rPr>
        <w:t xml:space="preserve">　　　　　　　　　　　　　　　　代表者　氏名　　　　　　　　　　　　　</w:t>
      </w:r>
    </w:p>
    <w:p w14:paraId="3B866750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2E363C35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1B0966A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E87668F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4B762DC7" w14:textId="77777777" w:rsidR="00C776AD" w:rsidRPr="00680EA1" w:rsidRDefault="00F06AA3">
      <w:pPr>
        <w:pStyle w:val="a3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 xml:space="preserve">　　福岡市長</w:t>
      </w:r>
      <w:r w:rsidR="00C72CAB">
        <w:rPr>
          <w:rFonts w:ascii="ＭＳ 明朝" w:hAnsi="ＭＳ 明朝" w:cs="ＭＳ ゴシック" w:hint="eastAsia"/>
        </w:rPr>
        <w:t xml:space="preserve">　</w:t>
      </w:r>
      <w:r w:rsidR="00C72CAB" w:rsidRPr="00680EA1">
        <w:rPr>
          <w:rFonts w:ascii="ＭＳ 明朝" w:hAnsi="ＭＳ 明朝" w:cs="ＭＳ ゴシック" w:hint="eastAsia"/>
        </w:rPr>
        <w:t>殿</w:t>
      </w:r>
    </w:p>
    <w:p w14:paraId="0FC6FD1E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5FE928DC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0ED16C46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3335F92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4E628F9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CBEB67D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B6BD80A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334BD093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7E8D622D" w14:textId="77777777" w:rsidR="00C776AD" w:rsidRPr="00680EA1" w:rsidRDefault="00C776AD">
      <w:pPr>
        <w:pStyle w:val="a3"/>
        <w:rPr>
          <w:rFonts w:ascii="ＭＳ 明朝" w:hAnsi="ＭＳ 明朝"/>
          <w:spacing w:val="0"/>
        </w:rPr>
      </w:pPr>
    </w:p>
    <w:p w14:paraId="10FC6331" w14:textId="77777777" w:rsidR="00C776AD" w:rsidRPr="00680EA1" w:rsidRDefault="00EF585B" w:rsidP="00EF585B">
      <w:pPr>
        <w:pStyle w:val="a3"/>
        <w:ind w:firstLineChars="100" w:firstLine="252"/>
        <w:rPr>
          <w:rFonts w:ascii="ＭＳ 明朝" w:hAnsi="ＭＳ 明朝"/>
          <w:spacing w:val="0"/>
        </w:rPr>
      </w:pPr>
      <w:r>
        <w:rPr>
          <w:rFonts w:ascii="ＭＳ 明朝" w:hAnsi="ＭＳ 明朝" w:cs="ＭＳ ゴシック" w:hint="eastAsia"/>
        </w:rPr>
        <w:t>備考</w:t>
      </w:r>
      <w:r w:rsidR="00C72CAB" w:rsidRPr="00680EA1">
        <w:rPr>
          <w:rFonts w:ascii="ＭＳ 明朝" w:hAnsi="ＭＳ 明朝" w:cs="ＭＳ ゴシック" w:hint="eastAsia"/>
        </w:rPr>
        <w:t xml:space="preserve">　１　この用紙の大きさは、日本</w:t>
      </w:r>
      <w:r w:rsidR="00C72CAB">
        <w:rPr>
          <w:rFonts w:ascii="ＭＳ 明朝" w:hAnsi="ＭＳ 明朝" w:cs="ＭＳ ゴシック" w:hint="eastAsia"/>
        </w:rPr>
        <w:t>産業</w:t>
      </w:r>
      <w:r w:rsidR="00C72CAB" w:rsidRPr="00680EA1">
        <w:rPr>
          <w:rFonts w:ascii="ＭＳ 明朝" w:hAnsi="ＭＳ 明朝" w:cs="ＭＳ ゴシック" w:hint="eastAsia"/>
        </w:rPr>
        <w:t>規格Ａ４とすること。</w:t>
      </w:r>
    </w:p>
    <w:p w14:paraId="3D76189B" w14:textId="77777777" w:rsidR="00C776AD" w:rsidRPr="00680EA1" w:rsidRDefault="00C72CAB">
      <w:pPr>
        <w:pStyle w:val="a3"/>
        <w:rPr>
          <w:rFonts w:ascii="ＭＳ 明朝" w:hAnsi="ＭＳ 明朝"/>
          <w:spacing w:val="0"/>
        </w:rPr>
      </w:pPr>
      <w:r w:rsidRPr="00680EA1">
        <w:rPr>
          <w:rFonts w:ascii="ＭＳ 明朝" w:hAnsi="ＭＳ 明朝" w:cs="ＭＳ ゴシック" w:hint="eastAsia"/>
        </w:rPr>
        <w:t xml:space="preserve">　　　　２　×印の項は記載しないこと。</w:t>
      </w:r>
    </w:p>
    <w:sectPr w:rsidR="00C776AD" w:rsidRPr="00680EA1" w:rsidSect="00C776AD">
      <w:headerReference w:type="default" r:id="rId6"/>
      <w:pgSz w:w="11906" w:h="16838"/>
      <w:pgMar w:top="1440" w:right="1080" w:bottom="1440" w:left="1080" w:header="737" w:footer="720" w:gutter="0"/>
      <w:cols w:space="720"/>
      <w:noEndnote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EF6A" w14:textId="77777777" w:rsidR="00AA704E" w:rsidRDefault="00C72CAB">
      <w:r>
        <w:separator/>
      </w:r>
    </w:p>
  </w:endnote>
  <w:endnote w:type="continuationSeparator" w:id="0">
    <w:p w14:paraId="2F66DDBD" w14:textId="77777777" w:rsidR="00AA704E" w:rsidRDefault="00C72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050A" w14:textId="77777777" w:rsidR="00AA704E" w:rsidRDefault="00C72CAB">
      <w:r>
        <w:separator/>
      </w:r>
    </w:p>
  </w:footnote>
  <w:footnote w:type="continuationSeparator" w:id="0">
    <w:p w14:paraId="14344F7F" w14:textId="77777777" w:rsidR="00AA704E" w:rsidRDefault="00C72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0E7B7" w14:textId="47B08384" w:rsidR="00C776AD" w:rsidRPr="00CB71CB" w:rsidRDefault="00C776A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55360AF5" w14:textId="0C31B7B9" w:rsidR="00C776AD" w:rsidRPr="00CB71CB" w:rsidRDefault="00C776AD">
    <w:pPr>
      <w:pStyle w:val="a4"/>
      <w:rPr>
        <w:rFonts w:ascii="ＭＳ ゴシック" w:eastAsia="ＭＳ ゴシック" w:hAnsi="ＭＳ ゴシック"/>
        <w:sz w:val="18"/>
        <w:szCs w:val="18"/>
      </w:rPr>
    </w:pPr>
  </w:p>
  <w:p w14:paraId="154F2AAE" w14:textId="7D522E6F" w:rsidR="00C776AD" w:rsidRPr="00CB71CB" w:rsidRDefault="00C72CAB" w:rsidP="00C776AD">
    <w:pPr>
      <w:pStyle w:val="a4"/>
      <w:tabs>
        <w:tab w:val="clear" w:pos="4252"/>
        <w:tab w:val="clear" w:pos="8504"/>
        <w:tab w:val="left" w:pos="3630"/>
      </w:tabs>
      <w:rPr>
        <w:rFonts w:ascii="ＭＳ ゴシック" w:eastAsia="ＭＳ ゴシック" w:hAnsi="ＭＳ ゴシック"/>
        <w:sz w:val="18"/>
        <w:szCs w:val="18"/>
      </w:rPr>
    </w:pPr>
    <w:r w:rsidRPr="00CB71CB">
      <w:rPr>
        <w:rFonts w:ascii="ＭＳ ゴシック" w:eastAsia="ＭＳ ゴシック" w:hAnsi="ＭＳ ゴシック" w:hint="eastAsia"/>
        <w:sz w:val="18"/>
        <w:szCs w:val="18"/>
      </w:rPr>
      <w:t>様式第</w:t>
    </w:r>
    <w:r w:rsidR="003F3C37">
      <w:rPr>
        <w:rFonts w:ascii="ＭＳ ゴシック" w:eastAsia="ＭＳ ゴシック" w:hAnsi="ＭＳ ゴシック" w:hint="eastAsia"/>
        <w:sz w:val="18"/>
        <w:szCs w:val="18"/>
      </w:rPr>
      <w:t>26</w:t>
    </w:r>
    <w:r w:rsidRPr="00680EA1">
      <w:rPr>
        <w:rFonts w:ascii="ＭＳ 明朝" w:hAnsi="ＭＳ 明朝" w:hint="eastAsia"/>
        <w:sz w:val="18"/>
        <w:szCs w:val="18"/>
      </w:rPr>
      <w:t>（第</w:t>
    </w:r>
    <w:r w:rsidR="003F3C37">
      <w:rPr>
        <w:rFonts w:ascii="ＭＳ 明朝" w:hAnsi="ＭＳ 明朝" w:hint="eastAsia"/>
        <w:sz w:val="18"/>
        <w:szCs w:val="18"/>
      </w:rPr>
      <w:t>44</w:t>
    </w:r>
    <w:r w:rsidRPr="00680EA1">
      <w:rPr>
        <w:rFonts w:ascii="ＭＳ 明朝" w:hAnsi="ＭＳ 明朝" w:hint="eastAsia"/>
        <w:sz w:val="18"/>
        <w:szCs w:val="18"/>
      </w:rPr>
      <w:t>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defaultTabStop w:val="720"/>
  <w:drawingGridHorizontalSpacing w:val="105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AA3"/>
    <w:rsid w:val="003F3C37"/>
    <w:rsid w:val="004A38E6"/>
    <w:rsid w:val="00680EA1"/>
    <w:rsid w:val="006D6294"/>
    <w:rsid w:val="00970617"/>
    <w:rsid w:val="00A40ACE"/>
    <w:rsid w:val="00AA704E"/>
    <w:rsid w:val="00AF515A"/>
    <w:rsid w:val="00C72CAB"/>
    <w:rsid w:val="00C776AD"/>
    <w:rsid w:val="00CB71CB"/>
    <w:rsid w:val="00E15370"/>
    <w:rsid w:val="00EF585B"/>
    <w:rsid w:val="00F0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F605D3"/>
  <w15:chartTrackingRefBased/>
  <w15:docId w15:val="{C68F42CF-99C1-44EB-9F39-C3921630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50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D0500"/>
    <w:pPr>
      <w:widowControl w:val="0"/>
      <w:wordWrap w:val="0"/>
      <w:autoSpaceDE w:val="0"/>
      <w:autoSpaceDN w:val="0"/>
      <w:adjustRightInd w:val="0"/>
      <w:spacing w:line="280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9E79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7901"/>
  </w:style>
  <w:style w:type="paragraph" w:styleId="a6">
    <w:name w:val="footer"/>
    <w:basedOn w:val="a"/>
    <w:link w:val="a7"/>
    <w:uiPriority w:val="99"/>
    <w:unhideWhenUsed/>
    <w:rsid w:val="009E79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7901"/>
  </w:style>
  <w:style w:type="paragraph" w:styleId="a8">
    <w:name w:val="Balloon Text"/>
    <w:basedOn w:val="a"/>
    <w:link w:val="a9"/>
    <w:uiPriority w:val="99"/>
    <w:semiHidden/>
    <w:unhideWhenUsed/>
    <w:rsid w:val="009E790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E7901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&#31379;&#21475;&#30456;&#35527;&#21729;%20%20&#26989;&#21209;&#36039;&#26009;\HP&#29992;&#36039;&#26009;\&#20462;&#27491;&#12288;&#39640;&#22311;&#12460;&#12473;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</TotalTime>
  <Pages>1</Pages>
  <Words>130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FINE_User</dc:creator>
  <cp:keywords/>
  <cp:lastModifiedBy>鳴海　美和</cp:lastModifiedBy>
  <cp:revision>4</cp:revision>
  <cp:lastPrinted>1899-12-31T15:00:00Z</cp:lastPrinted>
  <dcterms:created xsi:type="dcterms:W3CDTF">2020-02-21T00:34:00Z</dcterms:created>
  <dcterms:modified xsi:type="dcterms:W3CDTF">2026-06-16T06:27:00Z</dcterms:modified>
</cp:coreProperties>
</file>