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90"/>
        <w:gridCol w:w="924"/>
        <w:gridCol w:w="2331"/>
        <w:gridCol w:w="2520"/>
        <w:gridCol w:w="50"/>
      </w:tblGrid>
      <w:tr w:rsidR="00A107DB" w14:paraId="70494A35" w14:textId="77777777" w:rsidTr="009C733A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75EF26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6439B5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FC6830">
              <w:rPr>
                <w:rFonts w:ascii="ＭＳ 明朝" w:hAnsi="ＭＳ 明朝" w:cs="ＭＳ ゴシック" w:hint="eastAsia"/>
                <w:spacing w:val="165"/>
                <w:fitText w:val="3540" w:id="-669295616"/>
              </w:rPr>
              <w:t>貯蔵所廃止届</w:t>
            </w:r>
            <w:r w:rsidRPr="00FC6830">
              <w:rPr>
                <w:rFonts w:ascii="ＭＳ 明朝" w:hAnsi="ＭＳ 明朝" w:cs="ＭＳ ゴシック" w:hint="eastAsia"/>
                <w:spacing w:val="45"/>
                <w:fitText w:val="3540" w:id="-669295616"/>
              </w:rPr>
              <w:t>書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403C154" w14:textId="333F5867" w:rsidR="009C733A" w:rsidRPr="007911B6" w:rsidRDefault="00A808B0" w:rsidP="007911B6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AC6B38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88DD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</w:rPr>
              <w:t>×</w:t>
            </w:r>
            <w:r w:rsidRPr="00FC6830">
              <w:rPr>
                <w:rFonts w:ascii="ＭＳ 明朝" w:hAnsi="ＭＳ 明朝" w:cs="ＭＳ ゴシック" w:hint="eastAsia"/>
                <w:spacing w:val="165"/>
                <w:fitText w:val="1890" w:id="-656744704"/>
              </w:rPr>
              <w:t>整理番</w:t>
            </w:r>
            <w:r w:rsidRPr="00FC6830">
              <w:rPr>
                <w:rFonts w:ascii="ＭＳ 明朝" w:hAnsi="ＭＳ 明朝" w:cs="ＭＳ ゴシック" w:hint="eastAsia"/>
                <w:spacing w:val="30"/>
                <w:fitText w:val="1890" w:id="-656744704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BB357D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FFE6E2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2B355689" w14:textId="77777777" w:rsidTr="009C733A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B0D8DA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F7F1" w14:textId="77777777" w:rsidR="009C733A" w:rsidRPr="00AC6B38" w:rsidRDefault="009C733A" w:rsidP="009C733A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E39CBC" w14:textId="77777777" w:rsidR="009C733A" w:rsidRPr="00AC6B38" w:rsidRDefault="009C733A" w:rsidP="009C733A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BD5F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</w:rPr>
              <w:t>×</w:t>
            </w:r>
            <w:r w:rsidRPr="006A07FB">
              <w:rPr>
                <w:rFonts w:ascii="ＭＳ 明朝" w:hAnsi="ＭＳ 明朝" w:cs="ＭＳ ゴシック" w:hint="eastAsia"/>
                <w:spacing w:val="105"/>
                <w:fitText w:val="1890" w:id="-656744703"/>
              </w:rPr>
              <w:t>受理年月</w:t>
            </w:r>
            <w:r w:rsidRPr="006A07FB">
              <w:rPr>
                <w:rFonts w:ascii="ＭＳ 明朝" w:hAnsi="ＭＳ 明朝" w:cs="ＭＳ ゴシック" w:hint="eastAsia"/>
                <w:spacing w:val="0"/>
                <w:fitText w:val="1890" w:id="-656744703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DE70F" w14:textId="77777777" w:rsidR="009C733A" w:rsidRPr="00AC6B38" w:rsidRDefault="00A808B0" w:rsidP="009C733A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</w:rPr>
              <w:t xml:space="preserve">　　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AC6B38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AC6B38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462CE5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498D8177" w14:textId="77777777" w:rsidTr="009C733A">
        <w:trPr>
          <w:cantSplit/>
          <w:trHeight w:hRule="exact" w:val="11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459DA9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38B4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AC6B38">
              <w:rPr>
                <w:rFonts w:ascii="ＭＳ 明朝" w:hAnsi="ＭＳ 明朝" w:cs="ＭＳ ゴシック" w:hint="eastAsia"/>
                <w:spacing w:val="1560"/>
                <w:fitText w:val="3540" w:id="-669295613"/>
              </w:rPr>
              <w:t>名</w:t>
            </w:r>
            <w:r w:rsidRPr="00AC6B38">
              <w:rPr>
                <w:rFonts w:ascii="ＭＳ 明朝" w:hAnsi="ＭＳ 明朝" w:cs="ＭＳ ゴシック" w:hint="eastAsia"/>
                <w:spacing w:val="0"/>
                <w:fitText w:val="3540" w:id="-669295613"/>
              </w:rPr>
              <w:t>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924933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0F1460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2748DF3B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AC7CDC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DA76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75"/>
                <w:fitText w:val="3540" w:id="-669295612"/>
              </w:rPr>
              <w:t>事務所（本社）所在</w:t>
            </w:r>
            <w:r w:rsidRPr="00E021CA">
              <w:rPr>
                <w:rFonts w:ascii="ＭＳ 明朝" w:hAnsi="ＭＳ 明朝" w:cs="ＭＳ ゴシック" w:hint="eastAsia"/>
                <w:spacing w:val="45"/>
                <w:fitText w:val="3540" w:id="-669295612"/>
              </w:rPr>
              <w:t>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4FD934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4C6EF0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21EF7401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A89F98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56CC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225"/>
                <w:fitText w:val="3540" w:id="-669295611"/>
              </w:rPr>
              <w:t>貯蔵所所在</w:t>
            </w:r>
            <w:r w:rsidRPr="00E021CA">
              <w:rPr>
                <w:rFonts w:ascii="ＭＳ 明朝" w:hAnsi="ＭＳ 明朝" w:cs="ＭＳ ゴシック" w:hint="eastAsia"/>
                <w:spacing w:val="15"/>
                <w:fitText w:val="3540" w:id="-669295611"/>
              </w:rPr>
              <w:t>地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B19C03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BAF900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6757E188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21FA1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45873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120"/>
                <w:fitText w:val="3540" w:id="-669295610"/>
              </w:rPr>
              <w:t>貯蔵所廃止年月</w:t>
            </w:r>
            <w:r w:rsidRPr="00E021CA">
              <w:rPr>
                <w:rFonts w:ascii="ＭＳ 明朝" w:hAnsi="ＭＳ 明朝" w:cs="ＭＳ ゴシック" w:hint="eastAsia"/>
                <w:spacing w:val="90"/>
                <w:fitText w:val="3540" w:id="-669295610"/>
              </w:rPr>
              <w:t>日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822272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70541E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107DB" w14:paraId="2ED4D5FE" w14:textId="77777777" w:rsidTr="009C733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4080E" w14:textId="77777777" w:rsidR="009C733A" w:rsidRPr="00AC6B38" w:rsidRDefault="009C733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DF45" w14:textId="77777777" w:rsidR="009C733A" w:rsidRPr="00AC6B38" w:rsidRDefault="00A808B0" w:rsidP="009C733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021CA">
              <w:rPr>
                <w:rFonts w:ascii="ＭＳ 明朝" w:hAnsi="ＭＳ 明朝" w:cs="ＭＳ ゴシック" w:hint="eastAsia"/>
                <w:spacing w:val="120"/>
                <w:fitText w:val="3540" w:id="-669295609"/>
              </w:rPr>
              <w:t>貯蔵所廃止の理</w:t>
            </w:r>
            <w:r w:rsidRPr="00E021CA">
              <w:rPr>
                <w:rFonts w:ascii="ＭＳ 明朝" w:hAnsi="ＭＳ 明朝" w:cs="ＭＳ ゴシック" w:hint="eastAsia"/>
                <w:spacing w:val="90"/>
                <w:fitText w:val="3540" w:id="-669295609"/>
              </w:rPr>
              <w:t>由</w:t>
            </w:r>
          </w:p>
        </w:tc>
        <w:tc>
          <w:tcPr>
            <w:tcW w:w="57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334045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35679E" w14:textId="77777777" w:rsidR="009C733A" w:rsidRPr="00AC6B38" w:rsidRDefault="009C733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36223097" w14:textId="77777777" w:rsidR="009C733A" w:rsidRPr="00AC6B38" w:rsidRDefault="009C733A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58AED6FD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467A8259" w14:textId="77777777" w:rsidR="009C733A" w:rsidRPr="00AC6B38" w:rsidRDefault="0068490E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A808B0" w:rsidRPr="00AC6B38">
        <w:rPr>
          <w:rFonts w:ascii="ＭＳ 明朝" w:hAnsi="ＭＳ 明朝" w:cs="ＭＳ ゴシック" w:hint="eastAsia"/>
        </w:rPr>
        <w:t>年　　　月　　　日</w:t>
      </w:r>
    </w:p>
    <w:p w14:paraId="64E77363" w14:textId="77777777" w:rsidR="009C733A" w:rsidRPr="0068490E" w:rsidRDefault="009C733A">
      <w:pPr>
        <w:pStyle w:val="a3"/>
        <w:rPr>
          <w:rFonts w:ascii="ＭＳ 明朝" w:hAnsi="ＭＳ 明朝"/>
          <w:spacing w:val="0"/>
        </w:rPr>
      </w:pPr>
    </w:p>
    <w:p w14:paraId="1E427BC0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779245F8" w14:textId="77777777" w:rsidR="009C733A" w:rsidRPr="00AC6B38" w:rsidRDefault="00A808B0">
      <w:pPr>
        <w:pStyle w:val="a3"/>
        <w:rPr>
          <w:rFonts w:ascii="ＭＳ 明朝" w:hAnsi="ＭＳ 明朝"/>
          <w:spacing w:val="0"/>
        </w:rPr>
      </w:pPr>
      <w:r w:rsidRPr="00AC6B38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41933766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47C12B15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89E951A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6CAE36E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4083DCC3" w14:textId="77777777" w:rsidR="009C733A" w:rsidRPr="00AC6B38" w:rsidRDefault="00D2449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A808B0">
        <w:rPr>
          <w:rFonts w:ascii="ＭＳ 明朝" w:hAnsi="ＭＳ 明朝" w:cs="ＭＳ ゴシック" w:hint="eastAsia"/>
        </w:rPr>
        <w:t xml:space="preserve">　</w:t>
      </w:r>
      <w:r w:rsidR="00A808B0" w:rsidRPr="00AC6B38">
        <w:rPr>
          <w:rFonts w:ascii="ＭＳ 明朝" w:hAnsi="ＭＳ 明朝" w:cs="ＭＳ ゴシック" w:hint="eastAsia"/>
        </w:rPr>
        <w:t>殿</w:t>
      </w:r>
    </w:p>
    <w:p w14:paraId="1DB8EA9A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A0CCD8A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38361ECB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0F482EA9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F32C5DC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39DD792A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007E1DD9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014BBC4B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51832E09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3089FBBA" w14:textId="77777777" w:rsidR="009C733A" w:rsidRPr="00AC6B38" w:rsidRDefault="009C733A">
      <w:pPr>
        <w:pStyle w:val="a3"/>
        <w:rPr>
          <w:rFonts w:ascii="ＭＳ 明朝" w:hAnsi="ＭＳ 明朝"/>
          <w:spacing w:val="0"/>
        </w:rPr>
      </w:pPr>
    </w:p>
    <w:p w14:paraId="388AE1BE" w14:textId="77777777" w:rsidR="009C733A" w:rsidRPr="00AC6B38" w:rsidRDefault="0068490E" w:rsidP="0068490E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備考　</w:t>
      </w:r>
      <w:r w:rsidR="00A808B0" w:rsidRPr="00AC6B38">
        <w:rPr>
          <w:rFonts w:ascii="ＭＳ 明朝" w:hAnsi="ＭＳ 明朝" w:cs="ＭＳ ゴシック" w:hint="eastAsia"/>
        </w:rPr>
        <w:t>１　この用紙の大きさは、日本</w:t>
      </w:r>
      <w:r w:rsidR="00A808B0">
        <w:rPr>
          <w:rFonts w:ascii="ＭＳ 明朝" w:hAnsi="ＭＳ 明朝" w:cs="ＭＳ ゴシック" w:hint="eastAsia"/>
        </w:rPr>
        <w:t>産業</w:t>
      </w:r>
      <w:r w:rsidR="00A808B0" w:rsidRPr="00AC6B38">
        <w:rPr>
          <w:rFonts w:ascii="ＭＳ 明朝" w:hAnsi="ＭＳ 明朝" w:cs="ＭＳ ゴシック" w:hint="eastAsia"/>
        </w:rPr>
        <w:t>規格Ａ４とすること。</w:t>
      </w:r>
    </w:p>
    <w:p w14:paraId="43030154" w14:textId="77777777" w:rsidR="009C733A" w:rsidRPr="00AC6B38" w:rsidRDefault="00A808B0">
      <w:pPr>
        <w:pStyle w:val="a3"/>
        <w:rPr>
          <w:rFonts w:ascii="ＭＳ 明朝" w:hAnsi="ＭＳ 明朝"/>
          <w:spacing w:val="0"/>
        </w:rPr>
      </w:pPr>
      <w:r w:rsidRPr="00AC6B38">
        <w:rPr>
          <w:rFonts w:ascii="ＭＳ 明朝" w:hAnsi="ＭＳ 明朝" w:cs="ＭＳ ゴシック" w:hint="eastAsia"/>
        </w:rPr>
        <w:t xml:space="preserve">　　　　２　×印の項は記載しないこと。</w:t>
      </w:r>
    </w:p>
    <w:sectPr w:rsidR="009C733A" w:rsidRPr="00AC6B38" w:rsidSect="009C733A">
      <w:headerReference w:type="default" r:id="rId6"/>
      <w:pgSz w:w="11906" w:h="16838"/>
      <w:pgMar w:top="1440" w:right="1080" w:bottom="1440" w:left="1080" w:header="964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D66BC" w14:textId="77777777" w:rsidR="00A107DB" w:rsidRDefault="00A808B0">
      <w:r>
        <w:separator/>
      </w:r>
    </w:p>
  </w:endnote>
  <w:endnote w:type="continuationSeparator" w:id="0">
    <w:p w14:paraId="7C1561D5" w14:textId="77777777" w:rsidR="00A107DB" w:rsidRDefault="00A8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EB9B" w14:textId="77777777" w:rsidR="00A107DB" w:rsidRDefault="00A808B0">
      <w:r>
        <w:separator/>
      </w:r>
    </w:p>
  </w:footnote>
  <w:footnote w:type="continuationSeparator" w:id="0">
    <w:p w14:paraId="2D72F78A" w14:textId="77777777" w:rsidR="00A107DB" w:rsidRDefault="00A8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6346" w14:textId="7A1D7060" w:rsidR="009C733A" w:rsidRPr="00E6320C" w:rsidRDefault="009C733A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68F535C4" w14:textId="254EEC2F" w:rsidR="009C733A" w:rsidRPr="00E6320C" w:rsidRDefault="00A808B0">
    <w:pPr>
      <w:pStyle w:val="a4"/>
      <w:rPr>
        <w:rFonts w:ascii="ＭＳ ゴシック" w:eastAsia="ＭＳ ゴシック" w:hAnsi="ＭＳ ゴシック"/>
        <w:sz w:val="18"/>
        <w:szCs w:val="18"/>
      </w:rPr>
    </w:pPr>
    <w:r w:rsidRPr="00E6320C">
      <w:rPr>
        <w:rFonts w:ascii="ＭＳ ゴシック" w:eastAsia="ＭＳ ゴシック" w:hAnsi="ＭＳ ゴシック" w:hint="eastAsia"/>
        <w:sz w:val="18"/>
        <w:szCs w:val="18"/>
      </w:rPr>
      <w:t>様式第24</w:t>
    </w:r>
    <w:r w:rsidRPr="00AC6B38">
      <w:rPr>
        <w:rFonts w:ascii="ＭＳ 明朝" w:hAnsi="ＭＳ 明朝" w:hint="eastAsia"/>
        <w:sz w:val="18"/>
        <w:szCs w:val="18"/>
      </w:rPr>
      <w:t>（第43条関係）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490"/>
    <w:rsid w:val="0068490E"/>
    <w:rsid w:val="006A07FB"/>
    <w:rsid w:val="007747C6"/>
    <w:rsid w:val="007911B6"/>
    <w:rsid w:val="009C733A"/>
    <w:rsid w:val="00A107DB"/>
    <w:rsid w:val="00A808B0"/>
    <w:rsid w:val="00AC6B38"/>
    <w:rsid w:val="00C71DE1"/>
    <w:rsid w:val="00D24490"/>
    <w:rsid w:val="00D42E70"/>
    <w:rsid w:val="00E021CA"/>
    <w:rsid w:val="00E6320C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C3DE5E"/>
  <w15:chartTrackingRefBased/>
  <w15:docId w15:val="{83D3B313-C5A8-48AD-8047-8CBF9C30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F3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E3F3C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45B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5B15"/>
  </w:style>
  <w:style w:type="paragraph" w:styleId="a6">
    <w:name w:val="footer"/>
    <w:basedOn w:val="a"/>
    <w:link w:val="a7"/>
    <w:uiPriority w:val="99"/>
    <w:unhideWhenUsed/>
    <w:rsid w:val="00545B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5B15"/>
  </w:style>
  <w:style w:type="paragraph" w:styleId="a8">
    <w:name w:val="Balloon Text"/>
    <w:basedOn w:val="a"/>
    <w:link w:val="a9"/>
    <w:uiPriority w:val="99"/>
    <w:semiHidden/>
    <w:unhideWhenUsed/>
    <w:rsid w:val="00545B1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45B1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111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2020-02-21T00:25:00Z</dcterms:created>
  <dcterms:modified xsi:type="dcterms:W3CDTF">2026-06-16T05:37:00Z</dcterms:modified>
</cp:coreProperties>
</file>