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885"/>
        <w:gridCol w:w="1029"/>
        <w:gridCol w:w="2331"/>
        <w:gridCol w:w="2520"/>
        <w:gridCol w:w="50"/>
      </w:tblGrid>
      <w:tr w:rsidR="00484DCA" w14:paraId="229DF14F" w14:textId="77777777" w:rsidTr="00942FEF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7794EA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8B1B2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30"/>
                <w:fitText w:val="3540" w:id="-669296128"/>
              </w:rPr>
              <w:t>第二種貯蔵所位置等変更届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8"/>
              </w:rPr>
              <w:t>書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26C219" w14:textId="04E2FBDF" w:rsidR="00942FEF" w:rsidRPr="00C0268D" w:rsidRDefault="00384EDF" w:rsidP="00C0268D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 w:rsidRPr="002565E2">
              <w:rPr>
                <w:rFonts w:ascii="ＭＳ 明朝" w:hAnsi="ＭＳ 明朝" w:cs="ＭＳ ゴシック" w:hint="eastAsia"/>
              </w:rPr>
              <w:t>液石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158C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×</w:t>
            </w:r>
            <w:r w:rsidRPr="00AE63A9">
              <w:rPr>
                <w:rFonts w:ascii="ＭＳ 明朝" w:hAnsi="ＭＳ 明朝" w:cs="ＭＳ ゴシック" w:hint="eastAsia"/>
                <w:spacing w:val="165"/>
                <w:fitText w:val="1890" w:id="-656707839"/>
              </w:rPr>
              <w:t>整理番</w:t>
            </w:r>
            <w:r w:rsidRPr="00AE63A9">
              <w:rPr>
                <w:rFonts w:ascii="ＭＳ 明朝" w:hAnsi="ＭＳ 明朝" w:cs="ＭＳ ゴシック" w:hint="eastAsia"/>
                <w:spacing w:val="30"/>
                <w:fitText w:val="1890" w:id="-656707839"/>
              </w:rPr>
              <w:t>号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D454E1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C91E58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84DCA" w14:paraId="599F3CD9" w14:textId="77777777" w:rsidTr="00942FEF">
        <w:trPr>
          <w:cantSplit/>
          <w:trHeight w:hRule="exact" w:val="71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F2749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2EF37" w14:textId="77777777" w:rsidR="00942FEF" w:rsidRPr="002565E2" w:rsidRDefault="00942FEF" w:rsidP="00942FE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1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2FE6B4" w14:textId="77777777" w:rsidR="00942FEF" w:rsidRPr="002565E2" w:rsidRDefault="00942FEF" w:rsidP="00942FE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3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3313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×</w:t>
            </w:r>
            <w:r w:rsidRPr="000A4A03">
              <w:rPr>
                <w:rFonts w:ascii="ＭＳ 明朝" w:hAnsi="ＭＳ 明朝" w:cs="ＭＳ ゴシック" w:hint="eastAsia"/>
                <w:spacing w:val="105"/>
                <w:fitText w:val="1890" w:id="-656707840"/>
              </w:rPr>
              <w:t>受理年月</w:t>
            </w:r>
            <w:r w:rsidRPr="000A4A03">
              <w:rPr>
                <w:rFonts w:ascii="ＭＳ 明朝" w:hAnsi="ＭＳ 明朝" w:cs="ＭＳ ゴシック" w:hint="eastAsia"/>
                <w:spacing w:val="0"/>
                <w:fitText w:val="1890" w:id="-656707840"/>
              </w:rPr>
              <w:t>日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5E35C6" w14:textId="77777777" w:rsidR="00942FEF" w:rsidRPr="002565E2" w:rsidRDefault="00384EDF" w:rsidP="00942FEF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2565E2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2565E2">
              <w:rPr>
                <w:rFonts w:ascii="ＭＳ 明朝" w:hAnsi="ＭＳ 明朝" w:cs="ＭＳ ゴシック" w:hint="eastAsia"/>
              </w:rPr>
              <w:t>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41A68E" w14:textId="77777777" w:rsidR="00942FEF" w:rsidRPr="002565E2" w:rsidRDefault="00942FEF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84DCA" w14:paraId="6F3DBF11" w14:textId="77777777" w:rsidTr="00942FEF">
        <w:trPr>
          <w:cantSplit/>
          <w:trHeight w:hRule="exact" w:val="167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EE3190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4E42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565E2">
              <w:rPr>
                <w:rFonts w:ascii="ＭＳ 明朝" w:hAnsi="ＭＳ 明朝" w:cs="ＭＳ ゴシック" w:hint="eastAsia"/>
              </w:rPr>
              <w:t>名　　　　　　　　　　　　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F717DC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B439D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33B966CE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D7D1A2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0167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75"/>
                <w:fitText w:val="3540" w:id="-669296125"/>
              </w:rPr>
              <w:t>事務所（本社）所在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5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4CA630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9023C8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437881E6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9BAAF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BC137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225"/>
                <w:fitText w:val="3540" w:id="-669296124"/>
              </w:rPr>
              <w:t>貯蔵所所在</w:t>
            </w:r>
            <w:r w:rsidRPr="002B4B43">
              <w:rPr>
                <w:rFonts w:ascii="ＭＳ 明朝" w:hAnsi="ＭＳ 明朝" w:cs="ＭＳ ゴシック" w:hint="eastAsia"/>
                <w:spacing w:val="15"/>
                <w:fitText w:val="3540" w:id="-669296124"/>
              </w:rPr>
              <w:t>地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E01534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9A2489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484DCA" w14:paraId="39837F3B" w14:textId="77777777" w:rsidTr="00942FEF">
        <w:trPr>
          <w:cantSplit/>
          <w:trHeight w:hRule="exact" w:val="1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C1E23" w14:textId="77777777" w:rsidR="00942FEF" w:rsidRPr="002565E2" w:rsidRDefault="00942FEF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CE66E" w14:textId="77777777" w:rsidR="00942FEF" w:rsidRPr="002565E2" w:rsidRDefault="00384EDF" w:rsidP="00942FEF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2B4B43">
              <w:rPr>
                <w:rFonts w:ascii="ＭＳ 明朝" w:hAnsi="ＭＳ 明朝" w:cs="ＭＳ ゴシック" w:hint="eastAsia"/>
                <w:spacing w:val="300"/>
                <w:fitText w:val="3540" w:id="-669296123"/>
              </w:rPr>
              <w:t>変更の種</w:t>
            </w:r>
            <w:r w:rsidRPr="002B4B43">
              <w:rPr>
                <w:rFonts w:ascii="ＭＳ 明朝" w:hAnsi="ＭＳ 明朝" w:cs="ＭＳ ゴシック" w:hint="eastAsia"/>
                <w:spacing w:val="45"/>
                <w:fitText w:val="3540" w:id="-669296123"/>
              </w:rPr>
              <w:t>類</w:t>
            </w:r>
          </w:p>
        </w:tc>
        <w:tc>
          <w:tcPr>
            <w:tcW w:w="58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E0C8E7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81B14" w14:textId="77777777" w:rsidR="00942FEF" w:rsidRPr="002565E2" w:rsidRDefault="00942FEF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04B4DC08" w14:textId="77777777" w:rsidR="00942FEF" w:rsidRPr="002565E2" w:rsidRDefault="00942FEF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2969D5C1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5C3A2574" w14:textId="77777777" w:rsidR="00942FEF" w:rsidRPr="002565E2" w:rsidRDefault="00BE7A1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384EDF" w:rsidRPr="002565E2">
        <w:rPr>
          <w:rFonts w:ascii="ＭＳ 明朝" w:hAnsi="ＭＳ 明朝" w:cs="ＭＳ ゴシック" w:hint="eastAsia"/>
        </w:rPr>
        <w:t>年　　　月　　　日</w:t>
      </w:r>
    </w:p>
    <w:p w14:paraId="3DBBB2E6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64CB00A3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5AE45A4F" w14:textId="77777777" w:rsidR="00942FEF" w:rsidRPr="002565E2" w:rsidRDefault="00384EDF">
      <w:pPr>
        <w:pStyle w:val="a3"/>
        <w:rPr>
          <w:rFonts w:ascii="ＭＳ 明朝" w:hAnsi="ＭＳ 明朝"/>
          <w:spacing w:val="0"/>
        </w:rPr>
      </w:pPr>
      <w:r w:rsidRPr="002565E2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　</w:t>
      </w:r>
    </w:p>
    <w:p w14:paraId="05697486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39A7FAC4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7C4C12FB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0D8128F6" w14:textId="77777777" w:rsidR="00942FEF" w:rsidRPr="002565E2" w:rsidRDefault="00384EDF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</w:t>
      </w:r>
      <w:r w:rsidR="00BE7A1C">
        <w:rPr>
          <w:rFonts w:ascii="ＭＳ 明朝" w:hAnsi="ＭＳ 明朝" w:cs="ＭＳ ゴシック" w:hint="eastAsia"/>
        </w:rPr>
        <w:t>福岡市長</w:t>
      </w:r>
      <w:r>
        <w:rPr>
          <w:rFonts w:ascii="ＭＳ 明朝" w:hAnsi="ＭＳ 明朝" w:cs="ＭＳ ゴシック" w:hint="eastAsia"/>
        </w:rPr>
        <w:t xml:space="preserve">　</w:t>
      </w:r>
      <w:r w:rsidRPr="002565E2">
        <w:rPr>
          <w:rFonts w:ascii="ＭＳ 明朝" w:hAnsi="ＭＳ 明朝" w:cs="ＭＳ ゴシック" w:hint="eastAsia"/>
        </w:rPr>
        <w:t>殿</w:t>
      </w:r>
    </w:p>
    <w:p w14:paraId="2F0D2FEC" w14:textId="77777777" w:rsidR="00942FEF" w:rsidRPr="002565E2" w:rsidRDefault="00942FEF">
      <w:pPr>
        <w:pStyle w:val="a3"/>
        <w:rPr>
          <w:rFonts w:ascii="ＭＳ 明朝" w:hAnsi="ＭＳ 明朝"/>
          <w:spacing w:val="0"/>
        </w:rPr>
      </w:pPr>
    </w:p>
    <w:p w14:paraId="27F4404F" w14:textId="77777777" w:rsidR="00942FEF" w:rsidRDefault="00942FEF">
      <w:pPr>
        <w:pStyle w:val="a3"/>
        <w:rPr>
          <w:rFonts w:ascii="ＭＳ 明朝" w:hAnsi="ＭＳ 明朝"/>
          <w:spacing w:val="0"/>
        </w:rPr>
      </w:pPr>
    </w:p>
    <w:p w14:paraId="6053ECCA" w14:textId="77777777" w:rsidR="00A04575" w:rsidRDefault="00A04575">
      <w:pPr>
        <w:pStyle w:val="a3"/>
        <w:rPr>
          <w:rFonts w:ascii="ＭＳ 明朝" w:hAnsi="ＭＳ 明朝"/>
          <w:spacing w:val="0"/>
        </w:rPr>
      </w:pPr>
    </w:p>
    <w:p w14:paraId="0EAFF646" w14:textId="77777777" w:rsidR="00A04575" w:rsidRPr="002565E2" w:rsidRDefault="00A04575">
      <w:pPr>
        <w:pStyle w:val="a3"/>
        <w:rPr>
          <w:rFonts w:ascii="ＭＳ 明朝" w:hAnsi="ＭＳ 明朝"/>
          <w:spacing w:val="0"/>
        </w:rPr>
      </w:pPr>
    </w:p>
    <w:p w14:paraId="0F879CB2" w14:textId="77777777" w:rsidR="00942FEF" w:rsidRPr="00C63F2C" w:rsidRDefault="00942FEF">
      <w:pPr>
        <w:pStyle w:val="a3"/>
        <w:rPr>
          <w:rFonts w:ascii="ＭＳ 明朝" w:hAnsi="ＭＳ 明朝"/>
          <w:spacing w:val="0"/>
        </w:rPr>
      </w:pPr>
    </w:p>
    <w:p w14:paraId="60931428" w14:textId="77777777" w:rsidR="00942FEF" w:rsidRPr="001224D2" w:rsidRDefault="00384EDF" w:rsidP="00BE7A1C">
      <w:pPr>
        <w:pStyle w:val="a3"/>
        <w:ind w:firstLineChars="100" w:firstLine="252"/>
        <w:rPr>
          <w:rFonts w:ascii="ＭＳ 明朝" w:hAnsi="ＭＳ 明朝"/>
          <w:spacing w:val="0"/>
        </w:rPr>
      </w:pPr>
      <w:r w:rsidRPr="001224D2">
        <w:rPr>
          <w:rFonts w:ascii="ＭＳ 明朝" w:hAnsi="ＭＳ 明朝" w:cs="ＭＳ ゴシック" w:hint="eastAsia"/>
        </w:rPr>
        <w:t>備考</w:t>
      </w:r>
      <w:r>
        <w:rPr>
          <w:rFonts w:ascii="ＭＳ 明朝" w:hAnsi="ＭＳ 明朝" w:cs="ＭＳ ゴシック" w:hint="eastAsia"/>
        </w:rPr>
        <w:t xml:space="preserve">　</w:t>
      </w:r>
      <w:r w:rsidRPr="001224D2">
        <w:rPr>
          <w:rFonts w:ascii="ＭＳ 明朝" w:hAnsi="ＭＳ 明朝" w:cs="ＭＳ ゴシック" w:hint="eastAsia"/>
        </w:rPr>
        <w:t>１</w:t>
      </w:r>
      <w:r>
        <w:rPr>
          <w:rFonts w:ascii="ＭＳ 明朝" w:hAnsi="ＭＳ 明朝" w:cs="ＭＳ ゴシック" w:hint="eastAsia"/>
        </w:rPr>
        <w:t xml:space="preserve">　</w:t>
      </w:r>
      <w:r w:rsidRPr="001224D2">
        <w:rPr>
          <w:rFonts w:ascii="ＭＳ 明朝" w:hAnsi="ＭＳ 明朝" w:cs="ＭＳ ゴシック" w:hint="eastAsia"/>
        </w:rPr>
        <w:t>この用紙の大きさは、日本</w:t>
      </w:r>
      <w:r>
        <w:rPr>
          <w:rFonts w:ascii="ＭＳ 明朝" w:hAnsi="ＭＳ 明朝" w:cs="ＭＳ ゴシック" w:hint="eastAsia"/>
        </w:rPr>
        <w:t>産業</w:t>
      </w:r>
      <w:r w:rsidRPr="001224D2">
        <w:rPr>
          <w:rFonts w:ascii="ＭＳ 明朝" w:hAnsi="ＭＳ 明朝" w:cs="ＭＳ ゴシック" w:hint="eastAsia"/>
        </w:rPr>
        <w:t>規格Ａ４とすること。</w:t>
      </w:r>
    </w:p>
    <w:p w14:paraId="057924EA" w14:textId="77777777" w:rsidR="00942FEF" w:rsidRPr="001224D2" w:rsidRDefault="00384EDF" w:rsidP="00942FEF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E7A1C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 xml:space="preserve">２　</w:t>
      </w:r>
      <w:r w:rsidRPr="001224D2">
        <w:rPr>
          <w:rFonts w:ascii="ＭＳ 明朝" w:hAnsi="ＭＳ 明朝" w:cs="ＭＳ ゴシック" w:hint="eastAsia"/>
        </w:rPr>
        <w:t>×印の項は記載しないこと。</w:t>
      </w:r>
    </w:p>
    <w:p w14:paraId="1389EB72" w14:textId="77777777" w:rsidR="00942FEF" w:rsidRPr="00C63F2C" w:rsidRDefault="00384EDF" w:rsidP="00162919">
      <w:pPr>
        <w:pStyle w:val="a3"/>
        <w:ind w:left="1275" w:hangingChars="506" w:hanging="1275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 xml:space="preserve">　　　</w:t>
      </w:r>
      <w:r w:rsidR="00BE7A1C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 xml:space="preserve">３　</w:t>
      </w:r>
      <w:r w:rsidRPr="001224D2">
        <w:rPr>
          <w:rFonts w:ascii="ＭＳ 明朝" w:hAnsi="ＭＳ 明朝" w:cs="ＭＳ ゴシック" w:hint="eastAsia"/>
        </w:rPr>
        <w:t>二以上の変更の届出を同時に行う場合には、「変更の種類」の欄に</w:t>
      </w:r>
      <w:r>
        <w:rPr>
          <w:rFonts w:ascii="ＭＳ 明朝" w:hAnsi="ＭＳ 明朝" w:cs="ＭＳ ゴシック" w:hint="eastAsia"/>
        </w:rPr>
        <w:t>一</w:t>
      </w:r>
      <w:r w:rsidRPr="001224D2">
        <w:rPr>
          <w:rFonts w:ascii="ＭＳ 明朝" w:hAnsi="ＭＳ 明朝" w:cs="ＭＳ ゴシック" w:hint="eastAsia"/>
        </w:rPr>
        <w:t>括届出である旨を記載すること。</w:t>
      </w:r>
    </w:p>
    <w:sectPr w:rsidR="00942FEF" w:rsidRPr="00C63F2C" w:rsidSect="00942FEF">
      <w:headerReference w:type="default" r:id="rId6"/>
      <w:pgSz w:w="11906" w:h="16838"/>
      <w:pgMar w:top="1440" w:right="1080" w:bottom="1440" w:left="1080" w:header="964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BD370" w14:textId="77777777" w:rsidR="00484DCA" w:rsidRDefault="00384EDF">
      <w:r>
        <w:separator/>
      </w:r>
    </w:p>
  </w:endnote>
  <w:endnote w:type="continuationSeparator" w:id="0">
    <w:p w14:paraId="614FA542" w14:textId="77777777" w:rsidR="00484DCA" w:rsidRDefault="0038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B892" w14:textId="77777777" w:rsidR="00484DCA" w:rsidRDefault="00384EDF">
      <w:r>
        <w:separator/>
      </w:r>
    </w:p>
  </w:footnote>
  <w:footnote w:type="continuationSeparator" w:id="0">
    <w:p w14:paraId="046CC84B" w14:textId="77777777" w:rsidR="00484DCA" w:rsidRDefault="0038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A76C" w14:textId="20D5AC11" w:rsidR="00942FEF" w:rsidRPr="00E37B19" w:rsidRDefault="00942FEF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9F0998C" w14:textId="2B7BF5AC" w:rsidR="00942FEF" w:rsidRPr="00E37B19" w:rsidRDefault="00384EDF">
    <w:pPr>
      <w:pStyle w:val="a4"/>
      <w:rPr>
        <w:rFonts w:ascii="ＭＳ ゴシック" w:eastAsia="ＭＳ ゴシック" w:hAnsi="ＭＳ ゴシック"/>
        <w:sz w:val="18"/>
        <w:szCs w:val="18"/>
      </w:rPr>
    </w:pPr>
    <w:r w:rsidRPr="00E37B19">
      <w:rPr>
        <w:rFonts w:ascii="ＭＳ ゴシック" w:eastAsia="ＭＳ ゴシック" w:hAnsi="ＭＳ ゴシック" w:hint="eastAsia"/>
        <w:sz w:val="18"/>
        <w:szCs w:val="18"/>
      </w:rPr>
      <w:t>様式第12</w:t>
    </w:r>
    <w:r w:rsidRPr="002565E2">
      <w:rPr>
        <w:rFonts w:ascii="ＭＳ 明朝" w:hAnsi="ＭＳ 明朝" w:hint="eastAsia"/>
        <w:sz w:val="18"/>
        <w:szCs w:val="18"/>
      </w:rPr>
      <w:t>（第30条関係）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A1C"/>
    <w:rsid w:val="000A4A03"/>
    <w:rsid w:val="001224D2"/>
    <w:rsid w:val="00162919"/>
    <w:rsid w:val="002565E2"/>
    <w:rsid w:val="002B4B43"/>
    <w:rsid w:val="00384EDF"/>
    <w:rsid w:val="00484DCA"/>
    <w:rsid w:val="00942FEF"/>
    <w:rsid w:val="00A04575"/>
    <w:rsid w:val="00AE63A9"/>
    <w:rsid w:val="00BE7A1C"/>
    <w:rsid w:val="00C0268D"/>
    <w:rsid w:val="00C63F2C"/>
    <w:rsid w:val="00D56477"/>
    <w:rsid w:val="00E37B19"/>
    <w:rsid w:val="00FA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C40676"/>
  <w15:chartTrackingRefBased/>
  <w15:docId w15:val="{2FAEE854-D9D1-49AE-9D45-EA4F8918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88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7188A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7360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60B7"/>
  </w:style>
  <w:style w:type="paragraph" w:styleId="a6">
    <w:name w:val="footer"/>
    <w:basedOn w:val="a"/>
    <w:link w:val="a7"/>
    <w:uiPriority w:val="99"/>
    <w:unhideWhenUsed/>
    <w:rsid w:val="007360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60B7"/>
  </w:style>
  <w:style w:type="paragraph" w:styleId="a8">
    <w:name w:val="Balloon Text"/>
    <w:basedOn w:val="a"/>
    <w:link w:val="a9"/>
    <w:uiPriority w:val="99"/>
    <w:semiHidden/>
    <w:unhideWhenUsed/>
    <w:rsid w:val="007360B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360B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153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2020-02-21T00:24:00Z</dcterms:created>
  <dcterms:modified xsi:type="dcterms:W3CDTF">2026-06-16T05:34:00Z</dcterms:modified>
</cp:coreProperties>
</file>