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990"/>
        <w:gridCol w:w="924"/>
        <w:gridCol w:w="2331"/>
        <w:gridCol w:w="2520"/>
        <w:gridCol w:w="50"/>
      </w:tblGrid>
      <w:tr w:rsidR="00842674" w14:paraId="69E215A2" w14:textId="77777777" w:rsidTr="00457DD7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EE2B56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144B4" w14:textId="77777777" w:rsidR="00457DD7" w:rsidRPr="003421E8" w:rsidRDefault="00EC45B1" w:rsidP="00457DD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24256">
              <w:rPr>
                <w:rFonts w:ascii="ＭＳ 明朝" w:hAnsi="ＭＳ 明朝" w:cs="ＭＳ ゴシック" w:hint="eastAsia"/>
                <w:spacing w:val="75"/>
                <w:fitText w:val="3540" w:id="-669295872"/>
              </w:rPr>
              <w:t>第二種貯蔵所設置届</w:t>
            </w:r>
            <w:r w:rsidRPr="00524256">
              <w:rPr>
                <w:rFonts w:ascii="ＭＳ 明朝" w:hAnsi="ＭＳ 明朝" w:cs="ＭＳ ゴシック" w:hint="eastAsia"/>
                <w:spacing w:val="45"/>
                <w:fitText w:val="3540" w:id="-669295872"/>
              </w:rPr>
              <w:t>書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8B58BA7" w14:textId="77777777" w:rsidR="00457DD7" w:rsidRPr="003421E8" w:rsidRDefault="00EC45B1" w:rsidP="00457DD7">
            <w:pPr>
              <w:pStyle w:val="a3"/>
              <w:spacing w:line="276" w:lineRule="auto"/>
              <w:jc w:val="center"/>
              <w:rPr>
                <w:rFonts w:ascii="ＭＳ 明朝" w:hAnsi="ＭＳ 明朝"/>
                <w:spacing w:val="0"/>
              </w:rPr>
            </w:pPr>
            <w:r w:rsidRPr="003421E8"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4C7B" w14:textId="77777777" w:rsidR="00457DD7" w:rsidRPr="003421E8" w:rsidRDefault="00EC45B1" w:rsidP="00457DD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3421E8">
              <w:rPr>
                <w:rFonts w:ascii="ＭＳ 明朝" w:hAnsi="ＭＳ 明朝" w:cs="ＭＳ ゴシック" w:hint="eastAsia"/>
              </w:rPr>
              <w:t>×</w:t>
            </w:r>
            <w:r w:rsidRPr="00524256">
              <w:rPr>
                <w:rFonts w:ascii="ＭＳ 明朝" w:hAnsi="ＭＳ 明朝" w:cs="ＭＳ ゴシック" w:hint="eastAsia"/>
                <w:spacing w:val="165"/>
                <w:fitText w:val="1890" w:id="-656745216"/>
              </w:rPr>
              <w:t>整理番</w:t>
            </w:r>
            <w:r w:rsidRPr="00524256">
              <w:rPr>
                <w:rFonts w:ascii="ＭＳ 明朝" w:hAnsi="ＭＳ 明朝" w:cs="ＭＳ ゴシック" w:hint="eastAsia"/>
                <w:spacing w:val="30"/>
                <w:fitText w:val="1890" w:id="-656745216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71B0BF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9673B8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842674" w14:paraId="22638D99" w14:textId="77777777" w:rsidTr="00457DD7">
        <w:trPr>
          <w:cantSplit/>
          <w:trHeight w:hRule="exact" w:val="71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64E61C" w14:textId="77777777" w:rsidR="00457DD7" w:rsidRPr="003421E8" w:rsidRDefault="00457DD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761F" w14:textId="77777777" w:rsidR="00457DD7" w:rsidRPr="003421E8" w:rsidRDefault="00457DD7" w:rsidP="00457DD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AC54B5" w14:textId="77777777" w:rsidR="00457DD7" w:rsidRPr="003421E8" w:rsidRDefault="00457DD7" w:rsidP="00457DD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8E99" w14:textId="77777777" w:rsidR="00457DD7" w:rsidRPr="003421E8" w:rsidRDefault="00EC45B1" w:rsidP="00457DD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3421E8">
              <w:rPr>
                <w:rFonts w:ascii="ＭＳ 明朝" w:hAnsi="ＭＳ 明朝" w:cs="ＭＳ ゴシック" w:hint="eastAsia"/>
              </w:rPr>
              <w:t>×</w:t>
            </w:r>
            <w:r w:rsidRPr="00FB2974">
              <w:rPr>
                <w:rFonts w:ascii="ＭＳ 明朝" w:hAnsi="ＭＳ 明朝" w:cs="ＭＳ ゴシック" w:hint="eastAsia"/>
                <w:spacing w:val="105"/>
                <w:fitText w:val="1890" w:id="-656745215"/>
              </w:rPr>
              <w:t>受理年月</w:t>
            </w:r>
            <w:r w:rsidRPr="00FB2974">
              <w:rPr>
                <w:rFonts w:ascii="ＭＳ 明朝" w:hAnsi="ＭＳ 明朝" w:cs="ＭＳ ゴシック" w:hint="eastAsia"/>
                <w:spacing w:val="0"/>
                <w:fitText w:val="1890" w:id="-656745215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D8489" w14:textId="77777777" w:rsidR="00457DD7" w:rsidRPr="003421E8" w:rsidRDefault="00EC45B1" w:rsidP="00457DD7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3421E8">
              <w:rPr>
                <w:rFonts w:ascii="ＭＳ 明朝" w:hAnsi="ＭＳ 明朝" w:cs="ＭＳ ゴシック" w:hint="eastAsia"/>
              </w:rPr>
              <w:t>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3421E8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3421E8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524666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842674" w14:paraId="0103C521" w14:textId="77777777" w:rsidTr="00457DD7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3BF88D" w14:textId="77777777" w:rsidR="00457DD7" w:rsidRPr="003421E8" w:rsidRDefault="00457DD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2E7B" w14:textId="77777777" w:rsidR="00457DD7" w:rsidRPr="003421E8" w:rsidRDefault="00EC45B1" w:rsidP="00457DD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3421E8">
              <w:rPr>
                <w:rFonts w:ascii="ＭＳ 明朝" w:hAnsi="ＭＳ 明朝" w:cs="ＭＳ ゴシック" w:hint="eastAsia"/>
              </w:rPr>
              <w:t>名　　　　　　　　　　　　称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32F26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64B86C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842674" w14:paraId="176049C0" w14:textId="77777777" w:rsidTr="00457DD7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AE37D1" w14:textId="77777777" w:rsidR="00457DD7" w:rsidRPr="003421E8" w:rsidRDefault="00457DD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0294" w14:textId="77777777" w:rsidR="00457DD7" w:rsidRPr="003421E8" w:rsidRDefault="00EC45B1" w:rsidP="00457DD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861BDE">
              <w:rPr>
                <w:rFonts w:ascii="ＭＳ 明朝" w:hAnsi="ＭＳ 明朝" w:cs="ＭＳ ゴシック" w:hint="eastAsia"/>
                <w:spacing w:val="75"/>
                <w:fitText w:val="3540" w:id="-669295869"/>
              </w:rPr>
              <w:t>事務所（本社）所在</w:t>
            </w:r>
            <w:r w:rsidRPr="00861BDE">
              <w:rPr>
                <w:rFonts w:ascii="ＭＳ 明朝" w:hAnsi="ＭＳ 明朝" w:cs="ＭＳ ゴシック" w:hint="eastAsia"/>
                <w:spacing w:val="45"/>
                <w:fitText w:val="3540" w:id="-669295869"/>
              </w:rPr>
              <w:t>地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8FA8D6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4D23B9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842674" w14:paraId="7670467C" w14:textId="77777777" w:rsidTr="00457DD7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FA008C" w14:textId="77777777" w:rsidR="00457DD7" w:rsidRPr="003421E8" w:rsidRDefault="00457DD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E4BD" w14:textId="77777777" w:rsidR="00457DD7" w:rsidRPr="003421E8" w:rsidRDefault="00EC45B1" w:rsidP="00457DD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861BDE">
              <w:rPr>
                <w:rFonts w:ascii="ＭＳ 明朝" w:hAnsi="ＭＳ 明朝" w:cs="ＭＳ ゴシック" w:hint="eastAsia"/>
                <w:spacing w:val="225"/>
                <w:fitText w:val="3540" w:id="-669295868"/>
              </w:rPr>
              <w:t>貯蔵所所在</w:t>
            </w:r>
            <w:r w:rsidRPr="00861BDE">
              <w:rPr>
                <w:rFonts w:ascii="ＭＳ 明朝" w:hAnsi="ＭＳ 明朝" w:cs="ＭＳ ゴシック" w:hint="eastAsia"/>
                <w:spacing w:val="15"/>
                <w:fitText w:val="3540" w:id="-669295868"/>
              </w:rPr>
              <w:t>地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9ACD07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B83905" w14:textId="77777777" w:rsidR="00457DD7" w:rsidRPr="003421E8" w:rsidRDefault="00457DD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4C4D02CD" w14:textId="77777777" w:rsidR="00457DD7" w:rsidRPr="003421E8" w:rsidRDefault="00457DD7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417140C6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30CEBEA7" w14:textId="77777777" w:rsidR="00457DD7" w:rsidRPr="003421E8" w:rsidRDefault="007E72D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EC45B1" w:rsidRPr="003421E8">
        <w:rPr>
          <w:rFonts w:ascii="ＭＳ 明朝" w:hAnsi="ＭＳ 明朝" w:cs="ＭＳ ゴシック" w:hint="eastAsia"/>
        </w:rPr>
        <w:t>年　　　月　　　日</w:t>
      </w:r>
    </w:p>
    <w:p w14:paraId="0674D487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4B09F9F0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58C63D2F" w14:textId="77777777" w:rsidR="00457DD7" w:rsidRPr="003421E8" w:rsidRDefault="00EC45B1">
      <w:pPr>
        <w:pStyle w:val="a3"/>
        <w:rPr>
          <w:rFonts w:ascii="ＭＳ 明朝" w:hAnsi="ＭＳ 明朝"/>
          <w:spacing w:val="0"/>
        </w:rPr>
      </w:pPr>
      <w:r w:rsidRPr="003421E8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48261B7A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78F8E445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7F5A19CF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3E9D0605" w14:textId="77777777" w:rsidR="007E72D0" w:rsidRDefault="007E72D0">
      <w:pPr>
        <w:pStyle w:val="a3"/>
        <w:rPr>
          <w:rFonts w:ascii="ＭＳ 明朝" w:hAnsi="ＭＳ 明朝"/>
          <w:spacing w:val="0"/>
        </w:rPr>
      </w:pPr>
    </w:p>
    <w:p w14:paraId="28FCD658" w14:textId="77777777" w:rsidR="00457DD7" w:rsidRPr="003421E8" w:rsidRDefault="0022274E" w:rsidP="007E72D0">
      <w:pPr>
        <w:pStyle w:val="a3"/>
        <w:ind w:firstLineChars="200" w:firstLine="504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福岡市長</w:t>
      </w:r>
      <w:r w:rsidR="00EC45B1" w:rsidRPr="003421E8">
        <w:rPr>
          <w:rFonts w:ascii="ＭＳ 明朝" w:hAnsi="ＭＳ 明朝" w:cs="ＭＳ ゴシック" w:hint="eastAsia"/>
        </w:rPr>
        <w:t xml:space="preserve">　殿</w:t>
      </w:r>
    </w:p>
    <w:p w14:paraId="06B7B05C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4FF56A59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14FDC9A0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672CCB2D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3C7B6533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64E625EC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6C49CB1D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66020574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76981EF6" w14:textId="77777777" w:rsidR="00457DD7" w:rsidRPr="003421E8" w:rsidRDefault="00457DD7">
      <w:pPr>
        <w:pStyle w:val="a3"/>
        <w:rPr>
          <w:rFonts w:ascii="ＭＳ 明朝" w:hAnsi="ＭＳ 明朝"/>
          <w:spacing w:val="0"/>
        </w:rPr>
      </w:pPr>
    </w:p>
    <w:p w14:paraId="44E8ABD1" w14:textId="77777777" w:rsidR="007E72D0" w:rsidRDefault="007E72D0">
      <w:pPr>
        <w:pStyle w:val="a3"/>
        <w:rPr>
          <w:rFonts w:ascii="ＭＳ 明朝" w:hAnsi="ＭＳ 明朝"/>
          <w:spacing w:val="0"/>
        </w:rPr>
      </w:pPr>
    </w:p>
    <w:p w14:paraId="2D1452DC" w14:textId="77777777" w:rsidR="00457DD7" w:rsidRPr="003421E8" w:rsidRDefault="00EC45B1" w:rsidP="007E72D0">
      <w:pPr>
        <w:pStyle w:val="a3"/>
        <w:ind w:firstLineChars="100" w:firstLine="252"/>
        <w:rPr>
          <w:rFonts w:ascii="ＭＳ 明朝" w:hAnsi="ＭＳ 明朝"/>
          <w:spacing w:val="0"/>
        </w:rPr>
      </w:pPr>
      <w:r w:rsidRPr="003421E8">
        <w:rPr>
          <w:rFonts w:ascii="ＭＳ 明朝" w:hAnsi="ＭＳ 明朝" w:cs="ＭＳ ゴシック" w:hint="eastAsia"/>
        </w:rPr>
        <w:t>備考　１　この用紙の大きさは、日本</w:t>
      </w:r>
      <w:r>
        <w:rPr>
          <w:rFonts w:ascii="ＭＳ 明朝" w:hAnsi="ＭＳ 明朝" w:cs="ＭＳ ゴシック" w:hint="eastAsia"/>
        </w:rPr>
        <w:t>産業</w:t>
      </w:r>
      <w:r w:rsidRPr="003421E8">
        <w:rPr>
          <w:rFonts w:ascii="ＭＳ 明朝" w:hAnsi="ＭＳ 明朝" w:cs="ＭＳ ゴシック" w:hint="eastAsia"/>
        </w:rPr>
        <w:t>規格Ａ４とすること。</w:t>
      </w:r>
    </w:p>
    <w:p w14:paraId="7FBB84E7" w14:textId="77777777" w:rsidR="00457DD7" w:rsidRPr="003421E8" w:rsidRDefault="00EC45B1" w:rsidP="007E72D0">
      <w:pPr>
        <w:pStyle w:val="a3"/>
        <w:ind w:leftChars="360" w:left="756" w:firstLineChars="100" w:firstLine="252"/>
        <w:rPr>
          <w:rFonts w:ascii="ＭＳ 明朝" w:hAnsi="ＭＳ 明朝"/>
          <w:spacing w:val="0"/>
        </w:rPr>
      </w:pPr>
      <w:r w:rsidRPr="003421E8">
        <w:rPr>
          <w:rFonts w:ascii="ＭＳ 明朝" w:hAnsi="ＭＳ 明朝" w:cs="ＭＳ ゴシック" w:hint="eastAsia"/>
        </w:rPr>
        <w:t>２　×印の項は記載しないこと。</w:t>
      </w:r>
    </w:p>
    <w:sectPr w:rsidR="00457DD7" w:rsidRPr="003421E8" w:rsidSect="00457D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1191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D766B" w14:textId="77777777" w:rsidR="00842674" w:rsidRDefault="00EC45B1">
      <w:r>
        <w:separator/>
      </w:r>
    </w:p>
  </w:endnote>
  <w:endnote w:type="continuationSeparator" w:id="0">
    <w:p w14:paraId="49F28A15" w14:textId="77777777" w:rsidR="00842674" w:rsidRDefault="00EC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5522" w14:textId="77777777" w:rsidR="00DD41E3" w:rsidRDefault="00DD41E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DDEC" w14:textId="77777777" w:rsidR="00DD41E3" w:rsidRDefault="00DD41E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4719" w14:textId="77777777" w:rsidR="00DD41E3" w:rsidRDefault="00DD41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A767" w14:textId="77777777" w:rsidR="00842674" w:rsidRDefault="00EC45B1">
      <w:r>
        <w:separator/>
      </w:r>
    </w:p>
  </w:footnote>
  <w:footnote w:type="continuationSeparator" w:id="0">
    <w:p w14:paraId="0EAFC03F" w14:textId="77777777" w:rsidR="00842674" w:rsidRDefault="00EC4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DC0" w14:textId="77777777" w:rsidR="00DD41E3" w:rsidRDefault="00DD41E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E64A5" w14:textId="46F492F1" w:rsidR="00457DD7" w:rsidRPr="00711FF8" w:rsidRDefault="00EC45B1">
    <w:pPr>
      <w:pStyle w:val="a4"/>
      <w:rPr>
        <w:rFonts w:ascii="ＭＳ 明朝" w:hAnsi="ＭＳ 明朝"/>
        <w:sz w:val="18"/>
        <w:szCs w:val="18"/>
      </w:rPr>
    </w:pPr>
    <w:r w:rsidRPr="00AB3C98">
      <w:rPr>
        <w:rFonts w:ascii="ＭＳ ゴシック" w:eastAsia="ＭＳ ゴシック" w:hAnsi="ＭＳ ゴシック" w:hint="eastAsia"/>
        <w:sz w:val="18"/>
        <w:szCs w:val="18"/>
      </w:rPr>
      <w:t>様式第</w:t>
    </w:r>
    <w:r w:rsidR="00372C70">
      <w:rPr>
        <w:rFonts w:ascii="ＭＳ ゴシック" w:eastAsia="ＭＳ ゴシック" w:hAnsi="ＭＳ ゴシック" w:hint="eastAsia"/>
        <w:sz w:val="18"/>
        <w:szCs w:val="18"/>
      </w:rPr>
      <w:t>９</w:t>
    </w:r>
    <w:r w:rsidRPr="00711FF8">
      <w:rPr>
        <w:rFonts w:ascii="ＭＳ 明朝" w:hAnsi="ＭＳ 明朝" w:hint="eastAsia"/>
        <w:sz w:val="18"/>
        <w:szCs w:val="18"/>
      </w:rPr>
      <w:t>（第26条関係）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0E79" w14:textId="77777777" w:rsidR="00DD41E3" w:rsidRDefault="00DD41E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4E"/>
    <w:rsid w:val="0022274E"/>
    <w:rsid w:val="00270D48"/>
    <w:rsid w:val="003421E8"/>
    <w:rsid w:val="00372C70"/>
    <w:rsid w:val="00457DD7"/>
    <w:rsid w:val="00524256"/>
    <w:rsid w:val="00711FF8"/>
    <w:rsid w:val="00752C9E"/>
    <w:rsid w:val="007E72D0"/>
    <w:rsid w:val="00842674"/>
    <w:rsid w:val="00861BDE"/>
    <w:rsid w:val="00AB3C98"/>
    <w:rsid w:val="00CC5DA5"/>
    <w:rsid w:val="00DD41E3"/>
    <w:rsid w:val="00EC45B1"/>
    <w:rsid w:val="00FB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426098"/>
  <w15:chartTrackingRefBased/>
  <w15:docId w15:val="{C143F9B9-93B1-4C07-80D6-513D07D9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5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D2540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000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00D7"/>
  </w:style>
  <w:style w:type="paragraph" w:styleId="a6">
    <w:name w:val="footer"/>
    <w:basedOn w:val="a"/>
    <w:link w:val="a7"/>
    <w:uiPriority w:val="99"/>
    <w:unhideWhenUsed/>
    <w:rsid w:val="008000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00D7"/>
  </w:style>
  <w:style w:type="paragraph" w:styleId="a8">
    <w:name w:val="Balloon Text"/>
    <w:basedOn w:val="a"/>
    <w:link w:val="a9"/>
    <w:uiPriority w:val="99"/>
    <w:semiHidden/>
    <w:unhideWhenUsed/>
    <w:rsid w:val="008000D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00D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2020-02-21T00:24:00Z</dcterms:created>
  <dcterms:modified xsi:type="dcterms:W3CDTF">2026-06-16T05:32:00Z</dcterms:modified>
</cp:coreProperties>
</file>