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1086"/>
        <w:gridCol w:w="2331"/>
        <w:gridCol w:w="2520"/>
        <w:gridCol w:w="50"/>
      </w:tblGrid>
      <w:tr w:rsidR="006B23E2" w14:paraId="319B5819" w14:textId="77777777" w:rsidTr="00FA1174">
        <w:trPr>
          <w:cantSplit/>
          <w:trHeight w:hRule="exact" w:val="861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5D1887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2C3F8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75"/>
                <w:fitText w:val="3540" w:id="-669325824"/>
              </w:rPr>
              <w:t>高圧ガス製造廃止届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24"/>
              </w:rPr>
              <w:t>書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79883E2" w14:textId="77777777" w:rsidR="00FA1174" w:rsidRPr="00E77E25" w:rsidRDefault="00E55832" w:rsidP="00FA1174">
            <w:pPr>
              <w:pStyle w:val="a3"/>
              <w:spacing w:line="276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644C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×</w:t>
            </w:r>
            <w:r w:rsidRPr="005F08B2">
              <w:rPr>
                <w:rFonts w:ascii="ＭＳ 明朝" w:hAnsi="ＭＳ 明朝" w:cs="ＭＳ ゴシック" w:hint="eastAsia"/>
                <w:spacing w:val="165"/>
                <w:fitText w:val="1890" w:id="-656762112"/>
              </w:rPr>
              <w:t>整理番</w:t>
            </w:r>
            <w:r w:rsidRPr="005F08B2">
              <w:rPr>
                <w:rFonts w:ascii="ＭＳ 明朝" w:hAnsi="ＭＳ 明朝" w:cs="ＭＳ ゴシック" w:hint="eastAsia"/>
                <w:spacing w:val="30"/>
                <w:fitText w:val="1890" w:id="-656762112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805E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D557F0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6B23E2" w14:paraId="063C8570" w14:textId="77777777" w:rsidTr="00FA1174">
        <w:trPr>
          <w:cantSplit/>
          <w:trHeight w:hRule="exact" w:val="84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8F7C9E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8274" w14:textId="77777777" w:rsidR="00FA1174" w:rsidRPr="00E77E25" w:rsidRDefault="00FA1174" w:rsidP="00FA117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1579CD" w14:textId="77777777" w:rsidR="00FA1174" w:rsidRPr="00E77E25" w:rsidRDefault="00FA1174" w:rsidP="00FA117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8942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×</w:t>
            </w:r>
            <w:r w:rsidRPr="00D97A6E">
              <w:rPr>
                <w:rFonts w:ascii="ＭＳ 明朝" w:hAnsi="ＭＳ 明朝" w:cs="ＭＳ ゴシック" w:hint="eastAsia"/>
                <w:spacing w:val="105"/>
                <w:fitText w:val="1890" w:id="-656762111"/>
              </w:rPr>
              <w:t>受理年月</w:t>
            </w:r>
            <w:r w:rsidRPr="00D97A6E">
              <w:rPr>
                <w:rFonts w:ascii="ＭＳ 明朝" w:hAnsi="ＭＳ 明朝" w:cs="ＭＳ ゴシック" w:hint="eastAsia"/>
                <w:spacing w:val="0"/>
                <w:fitText w:val="1890" w:id="-656762111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4965F" w14:textId="77777777" w:rsidR="00FA1174" w:rsidRPr="00E77E25" w:rsidRDefault="00E55832" w:rsidP="00FA1174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E77E25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E77E25">
              <w:rPr>
                <w:rFonts w:ascii="ＭＳ 明朝" w:hAnsi="ＭＳ 明朝" w:cs="ＭＳ ゴシック" w:hint="eastAsia"/>
              </w:rPr>
              <w:t xml:space="preserve">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99BD9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6B23E2" w14:paraId="0B78B47C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7D69A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C5A3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名称（事業所の名称を含む。）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BAC313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A86F8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5BCB1615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B0AB1A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C4D0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75"/>
                <w:fitText w:val="3540" w:id="-669325821"/>
              </w:rPr>
              <w:t>事務所（本社）所在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21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AB142A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31565E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55C3F512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1B1DD7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7E66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225"/>
                <w:fitText w:val="3540" w:id="-669325820"/>
              </w:rPr>
              <w:t>事業所所在</w:t>
            </w:r>
            <w:r w:rsidRPr="009724CD">
              <w:rPr>
                <w:rFonts w:ascii="ＭＳ 明朝" w:hAnsi="ＭＳ 明朝" w:cs="ＭＳ ゴシック" w:hint="eastAsia"/>
                <w:spacing w:val="15"/>
                <w:fitText w:val="3540" w:id="-669325820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81D8DD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69468B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2FDC65A6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9DA4AE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8BB1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165"/>
                <w:fitText w:val="3540" w:id="-669325819"/>
              </w:rPr>
              <w:t>製造廃止年月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19"/>
              </w:rPr>
              <w:t>日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D2CF07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5D358E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40EE5CE4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345BB6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16C1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165"/>
                <w:fitText w:val="3540" w:id="-669325818"/>
              </w:rPr>
              <w:t>製造廃止の理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18"/>
              </w:rPr>
              <w:t>由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08C873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EB18E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136E7B89" w14:textId="77777777" w:rsidR="00FA1174" w:rsidRPr="00E77E25" w:rsidRDefault="00FA1174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1085EF0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D303C47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E55832" w:rsidRPr="00E77E25">
        <w:rPr>
          <w:rFonts w:ascii="ＭＳ 明朝" w:hAnsi="ＭＳ 明朝" w:cs="ＭＳ ゴシック" w:hint="eastAsia"/>
        </w:rPr>
        <w:t xml:space="preserve">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>年　　　月　　　日</w:t>
      </w:r>
    </w:p>
    <w:p w14:paraId="3E857457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20CD13E3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6809C9D" w14:textId="77777777" w:rsidR="00FA1174" w:rsidRPr="00E77E25" w:rsidRDefault="00E55832">
      <w:pPr>
        <w:pStyle w:val="a3"/>
        <w:rPr>
          <w:rFonts w:ascii="ＭＳ 明朝" w:hAnsi="ＭＳ 明朝"/>
          <w:spacing w:val="0"/>
        </w:rPr>
      </w:pPr>
      <w:r w:rsidRPr="00E77E25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3F05393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46717290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0944C7E5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2EB55DE8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EE04C38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772664">
        <w:rPr>
          <w:rFonts w:ascii="ＭＳ 明朝" w:hAnsi="ＭＳ 明朝" w:cs="ＭＳ ゴシック" w:hint="eastAsia"/>
        </w:rPr>
        <w:t>福岡市長</w:t>
      </w:r>
      <w:r w:rsidR="00E55832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>殿</w:t>
      </w:r>
    </w:p>
    <w:p w14:paraId="7DD8F05C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0689E88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3AADE5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D213C4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F131788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1A7ABA37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146828E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90B72BA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073D2E34" w14:textId="77777777" w:rsidR="00FA1174" w:rsidRPr="00E77E25" w:rsidRDefault="005C2BF2" w:rsidP="00406AF0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E55832" w:rsidRPr="00E77E25">
        <w:rPr>
          <w:rFonts w:ascii="ＭＳ 明朝" w:hAnsi="ＭＳ 明朝" w:cs="ＭＳ ゴシック" w:hint="eastAsia"/>
        </w:rPr>
        <w:t xml:space="preserve">　１　この用紙の大きさは、日本</w:t>
      </w:r>
      <w:r w:rsidR="00E55832">
        <w:rPr>
          <w:rFonts w:ascii="ＭＳ 明朝" w:hAnsi="ＭＳ 明朝" w:cs="ＭＳ ゴシック" w:hint="eastAsia"/>
        </w:rPr>
        <w:t>産業</w:t>
      </w:r>
      <w:r w:rsidR="00E55832" w:rsidRPr="00E77E25">
        <w:rPr>
          <w:rFonts w:ascii="ＭＳ 明朝" w:hAnsi="ＭＳ 明朝" w:cs="ＭＳ ゴシック" w:hint="eastAsia"/>
        </w:rPr>
        <w:t>規格Ａ４とすること。</w:t>
      </w:r>
    </w:p>
    <w:p w14:paraId="51223231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 xml:space="preserve">　２　×印の項は記載しないこと。</w:t>
      </w:r>
    </w:p>
    <w:p w14:paraId="27EC6F93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sectPr w:rsidR="00FA1174" w:rsidRPr="00E77E25" w:rsidSect="00FA1174">
      <w:headerReference w:type="default" r:id="rId7"/>
      <w:pgSz w:w="11906" w:h="16838"/>
      <w:pgMar w:top="1440" w:right="1080" w:bottom="1440" w:left="1080" w:header="51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3C438" w14:textId="77777777" w:rsidR="006B23E2" w:rsidRDefault="00E55832">
      <w:r>
        <w:separator/>
      </w:r>
    </w:p>
  </w:endnote>
  <w:endnote w:type="continuationSeparator" w:id="0">
    <w:p w14:paraId="02D9DCFF" w14:textId="77777777" w:rsidR="006B23E2" w:rsidRDefault="00E5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9B8E" w14:textId="77777777" w:rsidR="006B23E2" w:rsidRDefault="00E55832">
      <w:r>
        <w:separator/>
      </w:r>
    </w:p>
  </w:footnote>
  <w:footnote w:type="continuationSeparator" w:id="0">
    <w:p w14:paraId="5AC9E3BD" w14:textId="77777777" w:rsidR="006B23E2" w:rsidRDefault="00E55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4BA5" w14:textId="77777777" w:rsidR="00772664" w:rsidRDefault="00772664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130CD3AF" w14:textId="2160CFF1" w:rsidR="00FA1174" w:rsidRDefault="00FA1174">
    <w:pPr>
      <w:pStyle w:val="a4"/>
      <w:rPr>
        <w:rFonts w:ascii="ＭＳ 明朝" w:hAnsi="ＭＳ 明朝"/>
        <w:sz w:val="18"/>
        <w:szCs w:val="18"/>
      </w:rPr>
    </w:pPr>
  </w:p>
  <w:p w14:paraId="6E2192C6" w14:textId="425C3F53" w:rsidR="00FA1174" w:rsidRDefault="00FA1174">
    <w:pPr>
      <w:pStyle w:val="a4"/>
      <w:rPr>
        <w:rFonts w:ascii="ＭＳ 明朝" w:hAnsi="ＭＳ 明朝"/>
        <w:sz w:val="18"/>
        <w:szCs w:val="18"/>
      </w:rPr>
    </w:pPr>
  </w:p>
  <w:p w14:paraId="1908AA99" w14:textId="2895C44F" w:rsidR="00FA1174" w:rsidRPr="00E77E25" w:rsidRDefault="00E55832">
    <w:pPr>
      <w:pStyle w:val="a4"/>
      <w:rPr>
        <w:rFonts w:ascii="ＭＳ 明朝" w:hAnsi="ＭＳ 明朝"/>
        <w:sz w:val="18"/>
        <w:szCs w:val="18"/>
      </w:rPr>
    </w:pPr>
    <w:r w:rsidRPr="00303CAE">
      <w:rPr>
        <w:rFonts w:ascii="ＭＳ ゴシック" w:eastAsia="ＭＳ ゴシック" w:hAnsi="ＭＳ ゴシック" w:hint="eastAsia"/>
        <w:sz w:val="18"/>
        <w:szCs w:val="18"/>
      </w:rPr>
      <w:t>様式第16</w:t>
    </w:r>
    <w:r>
      <w:rPr>
        <w:rFonts w:ascii="ＭＳ 明朝" w:hAnsi="ＭＳ 明朝" w:hint="eastAsia"/>
        <w:sz w:val="18"/>
        <w:szCs w:val="18"/>
      </w:rPr>
      <w:t>（第29条関係）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64"/>
    <w:rsid w:val="00151370"/>
    <w:rsid w:val="00303CAE"/>
    <w:rsid w:val="003D2BF6"/>
    <w:rsid w:val="00406AF0"/>
    <w:rsid w:val="00444EC5"/>
    <w:rsid w:val="005C2BF2"/>
    <w:rsid w:val="005F08B2"/>
    <w:rsid w:val="006B23E2"/>
    <w:rsid w:val="006D352E"/>
    <w:rsid w:val="00772664"/>
    <w:rsid w:val="009724CD"/>
    <w:rsid w:val="00AC6345"/>
    <w:rsid w:val="00C15341"/>
    <w:rsid w:val="00D97A6E"/>
    <w:rsid w:val="00E55832"/>
    <w:rsid w:val="00E77E25"/>
    <w:rsid w:val="00FA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836FD6"/>
  <w15:chartTrackingRefBased/>
  <w15:docId w15:val="{2EA501AF-316E-4584-AA4C-8356491B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C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75CDC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F12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126E"/>
  </w:style>
  <w:style w:type="paragraph" w:styleId="a6">
    <w:name w:val="footer"/>
    <w:basedOn w:val="a"/>
    <w:link w:val="a7"/>
    <w:uiPriority w:val="99"/>
    <w:unhideWhenUsed/>
    <w:rsid w:val="003F12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126E"/>
  </w:style>
  <w:style w:type="paragraph" w:styleId="a8">
    <w:name w:val="Balloon Text"/>
    <w:basedOn w:val="a"/>
    <w:link w:val="a9"/>
    <w:uiPriority w:val="99"/>
    <w:semiHidden/>
    <w:unhideWhenUsed/>
    <w:rsid w:val="003F12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F126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86F3-7F97-4881-A556-9D87AD72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124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2020-02-20T10:06:00Z</dcterms:created>
  <dcterms:modified xsi:type="dcterms:W3CDTF">2026-06-12T07:55:00Z</dcterms:modified>
</cp:coreProperties>
</file>