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28"/>
        <w:gridCol w:w="992"/>
        <w:gridCol w:w="2268"/>
        <w:gridCol w:w="2677"/>
        <w:gridCol w:w="50"/>
      </w:tblGrid>
      <w:tr w:rsidR="00571DE4" w14:paraId="0C945286" w14:textId="77777777" w:rsidTr="006F717D">
        <w:trPr>
          <w:cantSplit/>
          <w:trHeight w:hRule="exact" w:val="72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4A9BB5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441CFB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96355">
              <w:rPr>
                <w:rFonts w:ascii="ＭＳ 明朝" w:hAnsi="ＭＳ 明朝" w:cs="ＭＳ ゴシック" w:hint="eastAsia"/>
                <w:spacing w:val="60"/>
                <w:fitText w:val="3540" w:id="-669296640"/>
              </w:rPr>
              <w:t>第二種製造事業承継届</w:t>
            </w:r>
            <w:r w:rsidRPr="00796355">
              <w:rPr>
                <w:rFonts w:ascii="ＭＳ 明朝" w:hAnsi="ＭＳ 明朝" w:cs="ＭＳ ゴシック" w:hint="eastAsia"/>
                <w:spacing w:val="15"/>
                <w:fitText w:val="3540" w:id="-669296640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403108E" w14:textId="6736EEB4" w:rsidR="006F717D" w:rsidRPr="000D5F16" w:rsidRDefault="002B384E" w:rsidP="000D5F16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D75713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F1A0A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×</w:t>
            </w:r>
            <w:r w:rsidRPr="00796355">
              <w:rPr>
                <w:rFonts w:ascii="ＭＳ 明朝" w:hAnsi="ＭＳ 明朝" w:cs="ＭＳ ゴシック" w:hint="eastAsia"/>
                <w:spacing w:val="165"/>
                <w:fitText w:val="1890" w:id="-656745983"/>
              </w:rPr>
              <w:t>整理番</w:t>
            </w:r>
            <w:r w:rsidRPr="00796355">
              <w:rPr>
                <w:rFonts w:ascii="ＭＳ 明朝" w:hAnsi="ＭＳ 明朝" w:cs="ＭＳ ゴシック" w:hint="eastAsia"/>
                <w:spacing w:val="30"/>
                <w:fitText w:val="1890" w:id="-656745983"/>
              </w:rPr>
              <w:t>号</w:t>
            </w:r>
          </w:p>
        </w:tc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B6AE40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47A511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37490559" w14:textId="77777777" w:rsidTr="006F717D">
        <w:trPr>
          <w:cantSplit/>
          <w:trHeight w:hRule="exact" w:val="7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2E8DE3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0193" w14:textId="77777777" w:rsidR="006F717D" w:rsidRPr="00D75713" w:rsidRDefault="006F717D" w:rsidP="006F717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774284" w14:textId="77777777" w:rsidR="006F717D" w:rsidRPr="00D75713" w:rsidRDefault="006F717D" w:rsidP="006F717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7AD3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×</w:t>
            </w:r>
            <w:r w:rsidRPr="00DE76E8">
              <w:rPr>
                <w:rFonts w:ascii="ＭＳ 明朝" w:hAnsi="ＭＳ 明朝" w:cs="ＭＳ ゴシック" w:hint="eastAsia"/>
                <w:spacing w:val="105"/>
                <w:fitText w:val="1890" w:id="-656745984"/>
              </w:rPr>
              <w:t>受理年月</w:t>
            </w:r>
            <w:r w:rsidRPr="00DE76E8">
              <w:rPr>
                <w:rFonts w:ascii="ＭＳ 明朝" w:hAnsi="ＭＳ 明朝" w:cs="ＭＳ ゴシック" w:hint="eastAsia"/>
                <w:spacing w:val="0"/>
                <w:fitText w:val="1890" w:id="-656745984"/>
              </w:rPr>
              <w:t>日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7C553" w14:textId="77777777" w:rsidR="006F717D" w:rsidRPr="00D75713" w:rsidRDefault="002B384E" w:rsidP="006F717D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 xml:space="preserve">年　　</w:t>
            </w:r>
            <w:r w:rsidRPr="00D75713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D75713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39BE5E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51DF7D9E" w14:textId="77777777" w:rsidTr="006F717D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F0213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451A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承継された第二種製造者の名称</w:t>
            </w:r>
          </w:p>
          <w:p w14:paraId="2A6AEB1C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CA63E4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67100D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0D4295D5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2E766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F517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1D3DA8">
              <w:rPr>
                <w:rFonts w:ascii="ＭＳ 明朝" w:hAnsi="ＭＳ 明朝" w:cs="ＭＳ ゴシック" w:hint="eastAsia"/>
                <w:spacing w:val="62"/>
                <w:fitText w:val="3540" w:id="-669296637"/>
              </w:rPr>
              <w:t>承継された事業所所在</w:t>
            </w:r>
            <w:r w:rsidRPr="001D3DA8">
              <w:rPr>
                <w:rFonts w:ascii="ＭＳ 明朝" w:hAnsi="ＭＳ 明朝" w:cs="ＭＳ ゴシック" w:hint="eastAsia"/>
                <w:spacing w:val="-5"/>
                <w:fitText w:val="3540" w:id="-669296637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6E66AC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59CF1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295E610E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ABC68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CC2E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14CCB">
              <w:rPr>
                <w:rFonts w:ascii="ＭＳ 明朝" w:hAnsi="ＭＳ 明朝" w:cs="ＭＳ ゴシック" w:hint="eastAsia"/>
                <w:spacing w:val="225"/>
                <w:fitText w:val="3540" w:id="-669296636"/>
              </w:rPr>
              <w:t>承継後の名</w:t>
            </w:r>
            <w:r w:rsidRPr="00614CCB">
              <w:rPr>
                <w:rFonts w:ascii="ＭＳ 明朝" w:hAnsi="ＭＳ 明朝" w:cs="ＭＳ ゴシック" w:hint="eastAsia"/>
                <w:spacing w:val="15"/>
                <w:fitText w:val="3540" w:id="-669296636"/>
              </w:rPr>
              <w:t>称</w:t>
            </w:r>
          </w:p>
          <w:p w14:paraId="2E97D7DB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75713">
              <w:rPr>
                <w:rFonts w:ascii="ＭＳ 明朝" w:hAnsi="ＭＳ 明朝" w:cs="ＭＳ ゴシック" w:hint="eastAsia"/>
              </w:rPr>
              <w:t>（事業所の名称を含む。）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40A98E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55A84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71DE4" w14:paraId="7CE6DE60" w14:textId="77777777" w:rsidTr="006F717D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E2D87" w14:textId="77777777" w:rsidR="006F717D" w:rsidRPr="00D75713" w:rsidRDefault="006F717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6CE9" w14:textId="77777777" w:rsidR="006F717D" w:rsidRPr="00D75713" w:rsidRDefault="002B384E" w:rsidP="006F717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14CCB">
              <w:rPr>
                <w:rFonts w:ascii="ＭＳ 明朝" w:hAnsi="ＭＳ 明朝" w:cs="ＭＳ ゴシック" w:hint="eastAsia"/>
                <w:spacing w:val="75"/>
                <w:fitText w:val="3540" w:id="-669296635"/>
              </w:rPr>
              <w:t>事務所（本社）所在</w:t>
            </w:r>
            <w:r w:rsidRPr="00614CCB">
              <w:rPr>
                <w:rFonts w:ascii="ＭＳ 明朝" w:hAnsi="ＭＳ 明朝" w:cs="ＭＳ ゴシック" w:hint="eastAsia"/>
                <w:spacing w:val="45"/>
                <w:fitText w:val="3540" w:id="-669296635"/>
              </w:rPr>
              <w:t>地</w:t>
            </w:r>
          </w:p>
        </w:tc>
        <w:tc>
          <w:tcPr>
            <w:tcW w:w="593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FEA75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24CBD" w14:textId="77777777" w:rsidR="006F717D" w:rsidRPr="00D75713" w:rsidRDefault="006F717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3FEE0269" w14:textId="77777777" w:rsidR="006F717D" w:rsidRPr="00D75713" w:rsidRDefault="006F717D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28DF4199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17E4610D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2B384E" w:rsidRPr="00D75713">
        <w:rPr>
          <w:rFonts w:ascii="ＭＳ 明朝" w:hAnsi="ＭＳ 明朝" w:cs="ＭＳ ゴシック" w:hint="eastAsia"/>
        </w:rPr>
        <w:t>年　　　月　　　日</w:t>
      </w:r>
    </w:p>
    <w:p w14:paraId="2F6BFABA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5C7E8497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7CB17895" w14:textId="77777777" w:rsidR="006F717D" w:rsidRPr="00D75713" w:rsidRDefault="002B384E">
      <w:pPr>
        <w:pStyle w:val="a3"/>
        <w:rPr>
          <w:rFonts w:ascii="ＭＳ 明朝" w:hAnsi="ＭＳ 明朝"/>
          <w:spacing w:val="0"/>
        </w:rPr>
      </w:pPr>
      <w:r w:rsidRPr="00D75713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3F6BE344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28FA7A5A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2C348F96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77752C81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653947D9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1D3DA8">
        <w:rPr>
          <w:rFonts w:ascii="ＭＳ 明朝" w:hAnsi="ＭＳ 明朝" w:cs="ＭＳ ゴシック" w:hint="eastAsia"/>
        </w:rPr>
        <w:t>福岡市長</w:t>
      </w:r>
      <w:r w:rsidR="002B384E" w:rsidRPr="00D75713">
        <w:rPr>
          <w:rFonts w:ascii="ＭＳ 明朝" w:hAnsi="ＭＳ 明朝" w:cs="ＭＳ ゴシック" w:hint="eastAsia"/>
        </w:rPr>
        <w:t xml:space="preserve">　殿</w:t>
      </w:r>
    </w:p>
    <w:p w14:paraId="61863AC1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7588DFAB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1EF98FFF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6715DA43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4C63381F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156CD9CD" w14:textId="77777777" w:rsidR="006F717D" w:rsidRPr="00D75713" w:rsidRDefault="006F717D">
      <w:pPr>
        <w:pStyle w:val="a3"/>
        <w:rPr>
          <w:rFonts w:ascii="ＭＳ 明朝" w:hAnsi="ＭＳ 明朝"/>
          <w:spacing w:val="0"/>
        </w:rPr>
      </w:pPr>
    </w:p>
    <w:p w14:paraId="0BEC4D77" w14:textId="77777777" w:rsidR="006F717D" w:rsidRPr="00D75713" w:rsidRDefault="006829FC" w:rsidP="00956196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2B384E" w:rsidRPr="00D75713">
        <w:rPr>
          <w:rFonts w:ascii="ＭＳ 明朝" w:hAnsi="ＭＳ 明朝" w:cs="ＭＳ ゴシック" w:hint="eastAsia"/>
        </w:rPr>
        <w:t>１　この用紙の大きさは、日本</w:t>
      </w:r>
      <w:r w:rsidR="002B384E">
        <w:rPr>
          <w:rFonts w:ascii="ＭＳ 明朝" w:hAnsi="ＭＳ 明朝" w:cs="ＭＳ ゴシック" w:hint="eastAsia"/>
        </w:rPr>
        <w:t>産業</w:t>
      </w:r>
      <w:r w:rsidR="002B384E" w:rsidRPr="00D75713">
        <w:rPr>
          <w:rFonts w:ascii="ＭＳ 明朝" w:hAnsi="ＭＳ 明朝" w:cs="ＭＳ ゴシック" w:hint="eastAsia"/>
        </w:rPr>
        <w:t>規格Ａ４とすること。</w:t>
      </w:r>
    </w:p>
    <w:p w14:paraId="0364865B" w14:textId="77777777" w:rsidR="006F717D" w:rsidRPr="00D75713" w:rsidRDefault="006829F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956196">
        <w:rPr>
          <w:rFonts w:ascii="ＭＳ 明朝" w:hAnsi="ＭＳ 明朝" w:cs="ＭＳ ゴシック" w:hint="eastAsia"/>
        </w:rPr>
        <w:t xml:space="preserve">　</w:t>
      </w:r>
      <w:r w:rsidR="002B384E" w:rsidRPr="00D75713">
        <w:rPr>
          <w:rFonts w:ascii="ＭＳ 明朝" w:hAnsi="ＭＳ 明朝" w:cs="ＭＳ ゴシック" w:hint="eastAsia"/>
        </w:rPr>
        <w:t>２　×印の項は記載しないこと。</w:t>
      </w:r>
    </w:p>
    <w:sectPr w:rsidR="006F717D" w:rsidRPr="00D75713" w:rsidSect="006F717D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64C80" w14:textId="77777777" w:rsidR="00571DE4" w:rsidRDefault="002B384E">
      <w:r>
        <w:separator/>
      </w:r>
    </w:p>
  </w:endnote>
  <w:endnote w:type="continuationSeparator" w:id="0">
    <w:p w14:paraId="47209698" w14:textId="77777777" w:rsidR="00571DE4" w:rsidRDefault="002B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9AA36" w14:textId="77777777" w:rsidR="00571DE4" w:rsidRDefault="002B384E">
      <w:r>
        <w:separator/>
      </w:r>
    </w:p>
  </w:footnote>
  <w:footnote w:type="continuationSeparator" w:id="0">
    <w:p w14:paraId="79A62F58" w14:textId="77777777" w:rsidR="00571DE4" w:rsidRDefault="002B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F2BA9" w14:textId="2A40E586" w:rsidR="006F717D" w:rsidRPr="00E55656" w:rsidRDefault="006F717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7CAABA8C" w14:textId="69B24EEC" w:rsidR="006F717D" w:rsidRPr="00E55656" w:rsidRDefault="006F717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3CC389FD" w14:textId="01395BB5" w:rsidR="006F717D" w:rsidRPr="00E55656" w:rsidRDefault="002B384E">
    <w:pPr>
      <w:pStyle w:val="a4"/>
      <w:rPr>
        <w:rFonts w:ascii="ＭＳ ゴシック" w:eastAsia="ＭＳ ゴシック" w:hAnsi="ＭＳ ゴシック"/>
        <w:sz w:val="18"/>
        <w:szCs w:val="18"/>
      </w:rPr>
    </w:pPr>
    <w:r w:rsidRPr="00E55656">
      <w:rPr>
        <w:rFonts w:ascii="ＭＳ ゴシック" w:eastAsia="ＭＳ ゴシック" w:hAnsi="ＭＳ ゴシック" w:hint="eastAsia"/>
        <w:sz w:val="18"/>
        <w:szCs w:val="18"/>
      </w:rPr>
      <w:t>様式第</w:t>
    </w:r>
    <w:r w:rsidR="00DF5F3C">
      <w:rPr>
        <w:rFonts w:ascii="ＭＳ ゴシック" w:eastAsia="ＭＳ ゴシック" w:hAnsi="ＭＳ ゴシック" w:hint="eastAsia"/>
        <w:sz w:val="18"/>
        <w:szCs w:val="18"/>
      </w:rPr>
      <w:t>３</w:t>
    </w:r>
    <w:r w:rsidRPr="00E55656">
      <w:rPr>
        <w:rFonts w:ascii="ＭＳ ゴシック" w:eastAsia="ＭＳ ゴシック" w:hAnsi="ＭＳ ゴシック" w:hint="eastAsia"/>
        <w:sz w:val="18"/>
        <w:szCs w:val="18"/>
      </w:rPr>
      <w:t>の</w:t>
    </w:r>
    <w:r w:rsidR="00DF5F3C">
      <w:rPr>
        <w:rFonts w:ascii="ＭＳ ゴシック" w:eastAsia="ＭＳ ゴシック" w:hAnsi="ＭＳ ゴシック" w:hint="eastAsia"/>
        <w:sz w:val="18"/>
        <w:szCs w:val="18"/>
      </w:rPr>
      <w:t>２</w:t>
    </w:r>
    <w:r w:rsidRPr="00D75713">
      <w:rPr>
        <w:rFonts w:ascii="ＭＳ 明朝" w:hAnsi="ＭＳ 明朝" w:hint="eastAsia"/>
        <w:sz w:val="18"/>
        <w:szCs w:val="18"/>
      </w:rPr>
      <w:t>（第</w:t>
    </w:r>
    <w:r w:rsidR="000D5F16">
      <w:rPr>
        <w:rFonts w:ascii="ＭＳ 明朝" w:hAnsi="ＭＳ 明朝" w:hint="eastAsia"/>
        <w:sz w:val="18"/>
        <w:szCs w:val="18"/>
      </w:rPr>
      <w:t>９</w:t>
    </w:r>
    <w:r w:rsidRPr="00D75713">
      <w:rPr>
        <w:rFonts w:ascii="ＭＳ 明朝" w:hAnsi="ＭＳ 明朝" w:hint="eastAsia"/>
        <w:sz w:val="18"/>
        <w:szCs w:val="18"/>
      </w:rPr>
      <w:t>条の</w:t>
    </w:r>
    <w:r w:rsidR="00DF5F3C">
      <w:rPr>
        <w:rFonts w:ascii="ＭＳ 明朝" w:hAnsi="ＭＳ 明朝" w:hint="eastAsia"/>
        <w:sz w:val="18"/>
        <w:szCs w:val="18"/>
      </w:rPr>
      <w:t>２</w:t>
    </w:r>
    <w:r w:rsidRPr="00D75713">
      <w:rPr>
        <w:rFonts w:ascii="ＭＳ 明朝" w:hAnsi="ＭＳ 明朝" w:hint="eastAsia"/>
        <w:sz w:val="18"/>
        <w:szCs w:val="18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A8"/>
    <w:rsid w:val="000D5F16"/>
    <w:rsid w:val="001D3DA8"/>
    <w:rsid w:val="002B384E"/>
    <w:rsid w:val="00571DE4"/>
    <w:rsid w:val="00614CCB"/>
    <w:rsid w:val="006829FC"/>
    <w:rsid w:val="006F717D"/>
    <w:rsid w:val="00796355"/>
    <w:rsid w:val="008118CD"/>
    <w:rsid w:val="0092149F"/>
    <w:rsid w:val="00956196"/>
    <w:rsid w:val="00AC6345"/>
    <w:rsid w:val="00D75713"/>
    <w:rsid w:val="00DE76E8"/>
    <w:rsid w:val="00DF5F3C"/>
    <w:rsid w:val="00E55656"/>
    <w:rsid w:val="00F8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920B0A"/>
  <w15:chartTrackingRefBased/>
  <w15:docId w15:val="{6F25B928-1305-428F-BA88-7DE4E4AB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7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02772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816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1632"/>
  </w:style>
  <w:style w:type="paragraph" w:styleId="a6">
    <w:name w:val="footer"/>
    <w:basedOn w:val="a"/>
    <w:link w:val="a7"/>
    <w:uiPriority w:val="99"/>
    <w:unhideWhenUsed/>
    <w:rsid w:val="008816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1632"/>
  </w:style>
  <w:style w:type="paragraph" w:styleId="a8">
    <w:name w:val="Balloon Text"/>
    <w:basedOn w:val="a"/>
    <w:link w:val="a9"/>
    <w:uiPriority w:val="99"/>
    <w:semiHidden/>
    <w:unhideWhenUsed/>
    <w:rsid w:val="00887C4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87C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146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2020-02-20T10:06:00Z</dcterms:created>
  <dcterms:modified xsi:type="dcterms:W3CDTF">2026-06-12T07:37:00Z</dcterms:modified>
</cp:coreProperties>
</file>