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5" w:type="dxa"/>
        <w:tblInd w:w="-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885"/>
        <w:gridCol w:w="1050"/>
        <w:gridCol w:w="2415"/>
        <w:gridCol w:w="2415"/>
        <w:gridCol w:w="50"/>
      </w:tblGrid>
      <w:tr w:rsidR="00962D64" w14:paraId="0311C321" w14:textId="77777777" w:rsidTr="00B40B38">
        <w:trPr>
          <w:cantSplit/>
          <w:trHeight w:hRule="exact" w:val="978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C49300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484B7A" w14:textId="77777777" w:rsidR="00B40B38" w:rsidRPr="006C5513" w:rsidRDefault="00465260" w:rsidP="00B40B3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CC4EC2">
              <w:rPr>
                <w:rFonts w:ascii="ＭＳ 明朝" w:hAnsi="ＭＳ 明朝" w:cs="ＭＳ ゴシック" w:hint="eastAsia"/>
                <w:spacing w:val="60"/>
                <w:fitText w:val="3540" w:id="-669298176"/>
              </w:rPr>
              <w:t>第一種製造事業承継届</w:t>
            </w:r>
            <w:r w:rsidRPr="00CC4EC2">
              <w:rPr>
                <w:rFonts w:ascii="ＭＳ 明朝" w:hAnsi="ＭＳ 明朝" w:cs="ＭＳ ゴシック" w:hint="eastAsia"/>
                <w:spacing w:val="15"/>
                <w:fitText w:val="3540" w:id="-669298176"/>
              </w:rPr>
              <w:t>書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DC7F497" w14:textId="3939625C" w:rsidR="00B40B38" w:rsidRPr="00FD470D" w:rsidRDefault="00465260" w:rsidP="00FD470D">
            <w:pPr>
              <w:pStyle w:val="a3"/>
              <w:spacing w:line="276" w:lineRule="auto"/>
              <w:jc w:val="center"/>
              <w:rPr>
                <w:rFonts w:ascii="ＭＳ 明朝" w:hAnsi="ＭＳ 明朝" w:cs="ＭＳ ゴシック"/>
              </w:rPr>
            </w:pPr>
            <w:r w:rsidRPr="006C5513">
              <w:rPr>
                <w:rFonts w:ascii="ＭＳ 明朝" w:hAnsi="ＭＳ 明朝" w:cs="ＭＳ ゴシック" w:hint="eastAsia"/>
              </w:rPr>
              <w:t>冷凍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F359F" w14:textId="77777777" w:rsidR="00B40B38" w:rsidRPr="006C5513" w:rsidRDefault="00465260" w:rsidP="00B40B3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C5513">
              <w:rPr>
                <w:rFonts w:ascii="ＭＳ 明朝" w:hAnsi="ＭＳ 明朝" w:cs="ＭＳ ゴシック" w:hint="eastAsia"/>
              </w:rPr>
              <w:t>×</w:t>
            </w:r>
            <w:r w:rsidRPr="006C5513">
              <w:rPr>
                <w:rFonts w:ascii="ＭＳ 明朝" w:hAnsi="ＭＳ 明朝" w:cs="ＭＳ ゴシック" w:hint="eastAsia"/>
                <w:spacing w:val="196"/>
                <w:fitText w:val="2020" w:id="-669298175"/>
              </w:rPr>
              <w:t>整理番</w:t>
            </w:r>
            <w:r w:rsidRPr="006C5513">
              <w:rPr>
                <w:rFonts w:ascii="ＭＳ 明朝" w:hAnsi="ＭＳ 明朝" w:cs="ＭＳ ゴシック" w:hint="eastAsia"/>
                <w:spacing w:val="2"/>
                <w:fitText w:val="2020" w:id="-669298175"/>
              </w:rPr>
              <w:t>号</w:t>
            </w:r>
          </w:p>
        </w:tc>
        <w:tc>
          <w:tcPr>
            <w:tcW w:w="2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B8FCC4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C5A32C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962D64" w14:paraId="1F5C8203" w14:textId="77777777" w:rsidTr="00B40B38">
        <w:trPr>
          <w:cantSplit/>
          <w:trHeight w:hRule="exact" w:val="99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776AEE" w14:textId="77777777" w:rsidR="00B40B38" w:rsidRPr="006C5513" w:rsidRDefault="00B40B38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E112C" w14:textId="77777777" w:rsidR="00B40B38" w:rsidRPr="006C5513" w:rsidRDefault="00B40B38" w:rsidP="00B40B38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0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0F56DE5" w14:textId="77777777" w:rsidR="00B40B38" w:rsidRPr="006C5513" w:rsidRDefault="00B40B38" w:rsidP="00B40B38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5CAC7" w14:textId="77777777" w:rsidR="00B40B38" w:rsidRPr="006C5513" w:rsidRDefault="00465260" w:rsidP="00B40B3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C5513">
              <w:rPr>
                <w:rFonts w:ascii="ＭＳ 明朝" w:hAnsi="ＭＳ 明朝" w:cs="ＭＳ ゴシック" w:hint="eastAsia"/>
              </w:rPr>
              <w:t>×</w:t>
            </w:r>
            <w:r w:rsidRPr="006C5513">
              <w:rPr>
                <w:rFonts w:ascii="ＭＳ 明朝" w:hAnsi="ＭＳ 明朝" w:cs="ＭＳ ゴシック" w:hint="eastAsia"/>
                <w:spacing w:val="121"/>
                <w:fitText w:val="2020" w:id="-669298174"/>
              </w:rPr>
              <w:t>受理年月</w:t>
            </w:r>
            <w:r w:rsidRPr="006C5513">
              <w:rPr>
                <w:rFonts w:ascii="ＭＳ 明朝" w:hAnsi="ＭＳ 明朝" w:cs="ＭＳ ゴシック" w:hint="eastAsia"/>
                <w:spacing w:val="1"/>
                <w:fitText w:val="2020" w:id="-669298174"/>
              </w:rPr>
              <w:t>日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C0ECF1" w14:textId="77777777" w:rsidR="00B40B38" w:rsidRPr="006C5513" w:rsidRDefault="00465260" w:rsidP="00B40B38">
            <w:pPr>
              <w:pStyle w:val="a3"/>
              <w:jc w:val="right"/>
              <w:rPr>
                <w:rFonts w:ascii="ＭＳ 明朝" w:hAnsi="ＭＳ 明朝"/>
                <w:spacing w:val="0"/>
              </w:rPr>
            </w:pPr>
            <w:r w:rsidRPr="006C5513">
              <w:rPr>
                <w:rFonts w:ascii="ＭＳ 明朝" w:hAnsi="ＭＳ 明朝" w:cs="ＭＳ ゴシック" w:hint="eastAsia"/>
              </w:rPr>
              <w:t>年</w:t>
            </w:r>
            <w:r>
              <w:rPr>
                <w:rFonts w:ascii="ＭＳ 明朝" w:hAnsi="ＭＳ 明朝" w:cs="ＭＳ ゴシック" w:hint="eastAsia"/>
              </w:rPr>
              <w:t xml:space="preserve">　　</w:t>
            </w:r>
            <w:r w:rsidRPr="006C5513">
              <w:rPr>
                <w:rFonts w:ascii="ＭＳ 明朝" w:hAnsi="ＭＳ 明朝" w:cs="ＭＳ ゴシック" w:hint="eastAsia"/>
              </w:rPr>
              <w:t>月</w:t>
            </w:r>
            <w:r>
              <w:rPr>
                <w:rFonts w:ascii="ＭＳ 明朝" w:hAnsi="ＭＳ 明朝" w:cs="ＭＳ ゴシック" w:hint="eastAsia"/>
              </w:rPr>
              <w:t xml:space="preserve">　　</w:t>
            </w:r>
            <w:r w:rsidRPr="006C5513">
              <w:rPr>
                <w:rFonts w:ascii="ＭＳ 明朝" w:hAnsi="ＭＳ 明朝" w:cs="ＭＳ ゴシック" w:hint="eastAsia"/>
              </w:rPr>
              <w:t>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4E9950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962D64" w14:paraId="1E16CB85" w14:textId="77777777" w:rsidTr="00B40B38">
        <w:trPr>
          <w:cantSplit/>
          <w:trHeight w:hRule="exact" w:val="167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F45F71" w14:textId="77777777" w:rsidR="00B40B38" w:rsidRPr="006C5513" w:rsidRDefault="00B40B38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E4E49" w14:textId="77777777" w:rsidR="00B40B38" w:rsidRPr="006C5513" w:rsidRDefault="00465260" w:rsidP="00B40B3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C5513">
              <w:rPr>
                <w:rFonts w:ascii="ＭＳ 明朝" w:hAnsi="ＭＳ 明朝" w:cs="ＭＳ ゴシック" w:hint="eastAsia"/>
              </w:rPr>
              <w:t>承継された第一種製造者の名称</w:t>
            </w:r>
          </w:p>
          <w:p w14:paraId="760E375C" w14:textId="77777777" w:rsidR="00B40B38" w:rsidRPr="006C5513" w:rsidRDefault="00465260" w:rsidP="00B40B3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C5513">
              <w:rPr>
                <w:rFonts w:ascii="ＭＳ 明朝" w:hAnsi="ＭＳ 明朝" w:cs="ＭＳ ゴシック" w:hint="eastAsia"/>
              </w:rPr>
              <w:t>（事業所の名称を含む。）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6EB365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E4DD9E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962D64" w14:paraId="0B3FE64E" w14:textId="77777777" w:rsidTr="00B40B38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8A6DFA" w14:textId="77777777" w:rsidR="00B40B38" w:rsidRPr="006C5513" w:rsidRDefault="00B40B38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A06A8" w14:textId="77777777" w:rsidR="00B40B38" w:rsidRPr="006C5513" w:rsidRDefault="00465260" w:rsidP="00B40B3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F76A14">
              <w:rPr>
                <w:rFonts w:ascii="ＭＳ 明朝" w:hAnsi="ＭＳ 明朝" w:cs="ＭＳ ゴシック" w:hint="eastAsia"/>
                <w:spacing w:val="60"/>
                <w:fitText w:val="3540" w:id="-669298173"/>
              </w:rPr>
              <w:t>承継された事業所所在</w:t>
            </w:r>
            <w:r w:rsidRPr="00F76A14">
              <w:rPr>
                <w:rFonts w:ascii="ＭＳ 明朝" w:hAnsi="ＭＳ 明朝" w:cs="ＭＳ ゴシック" w:hint="eastAsia"/>
                <w:spacing w:val="15"/>
                <w:fitText w:val="3540" w:id="-669298173"/>
              </w:rPr>
              <w:t>地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CE382A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4D9AFF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962D64" w14:paraId="02010BF5" w14:textId="77777777" w:rsidTr="00B40B38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73049F" w14:textId="77777777" w:rsidR="00B40B38" w:rsidRPr="006C5513" w:rsidRDefault="00B40B38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509C6" w14:textId="77777777" w:rsidR="00B40B38" w:rsidRPr="006C5513" w:rsidRDefault="00465260" w:rsidP="00B40B3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F76A14">
              <w:rPr>
                <w:rFonts w:ascii="ＭＳ 明朝" w:hAnsi="ＭＳ 明朝" w:cs="ＭＳ ゴシック" w:hint="eastAsia"/>
                <w:spacing w:val="225"/>
                <w:fitText w:val="3540" w:id="-669298172"/>
              </w:rPr>
              <w:t>承継後の名</w:t>
            </w:r>
            <w:r w:rsidRPr="00F76A14">
              <w:rPr>
                <w:rFonts w:ascii="ＭＳ 明朝" w:hAnsi="ＭＳ 明朝" w:cs="ＭＳ ゴシック" w:hint="eastAsia"/>
                <w:spacing w:val="15"/>
                <w:fitText w:val="3540" w:id="-669298172"/>
              </w:rPr>
              <w:t>称</w:t>
            </w:r>
          </w:p>
          <w:p w14:paraId="7AD4CBBD" w14:textId="77777777" w:rsidR="00B40B38" w:rsidRPr="006C5513" w:rsidRDefault="00465260" w:rsidP="00B40B3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C5513">
              <w:rPr>
                <w:rFonts w:ascii="ＭＳ 明朝" w:hAnsi="ＭＳ 明朝" w:cs="ＭＳ ゴシック" w:hint="eastAsia"/>
              </w:rPr>
              <w:t>（事業所の名称を含む。）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99178E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299335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962D64" w14:paraId="76F5542B" w14:textId="77777777" w:rsidTr="00B40B38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347637" w14:textId="77777777" w:rsidR="00B40B38" w:rsidRPr="006C5513" w:rsidRDefault="00B40B38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80F5F" w14:textId="77777777" w:rsidR="00B40B38" w:rsidRPr="006C5513" w:rsidRDefault="00465260" w:rsidP="00B40B3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F76A14">
              <w:rPr>
                <w:rFonts w:ascii="ＭＳ 明朝" w:hAnsi="ＭＳ 明朝" w:cs="ＭＳ ゴシック" w:hint="eastAsia"/>
                <w:spacing w:val="75"/>
                <w:fitText w:val="3540" w:id="-669298171"/>
              </w:rPr>
              <w:t>事務所（本社）所在</w:t>
            </w:r>
            <w:r w:rsidRPr="00F76A14">
              <w:rPr>
                <w:rFonts w:ascii="ＭＳ 明朝" w:hAnsi="ＭＳ 明朝" w:cs="ＭＳ ゴシック" w:hint="eastAsia"/>
                <w:spacing w:val="45"/>
                <w:fitText w:val="3540" w:id="-669298171"/>
              </w:rPr>
              <w:t>地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6295F1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1EFDA4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14:paraId="3CAADC6C" w14:textId="77777777" w:rsidR="00B40B38" w:rsidRPr="006C5513" w:rsidRDefault="00B40B38">
      <w:pPr>
        <w:pStyle w:val="a3"/>
        <w:spacing w:line="175" w:lineRule="exact"/>
        <w:rPr>
          <w:rFonts w:ascii="ＭＳ 明朝" w:hAnsi="ＭＳ 明朝"/>
          <w:spacing w:val="0"/>
        </w:rPr>
      </w:pPr>
    </w:p>
    <w:p w14:paraId="01D6FD2B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2FBB1D9C" w14:textId="77777777" w:rsidR="00B40B38" w:rsidRPr="006C5513" w:rsidRDefault="00D93433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　</w:t>
      </w:r>
      <w:r w:rsidR="00465260" w:rsidRPr="006C5513">
        <w:rPr>
          <w:rFonts w:ascii="ＭＳ 明朝" w:hAnsi="ＭＳ 明朝" w:cs="ＭＳ ゴシック" w:hint="eastAsia"/>
        </w:rPr>
        <w:t>年　　　月　　　日</w:t>
      </w:r>
    </w:p>
    <w:p w14:paraId="386BABFD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15B1C9E0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609A5C5B" w14:textId="77777777" w:rsidR="00B40B38" w:rsidRPr="006C5513" w:rsidRDefault="00465260">
      <w:pPr>
        <w:pStyle w:val="a3"/>
        <w:rPr>
          <w:rFonts w:ascii="ＭＳ 明朝" w:hAnsi="ＭＳ 明朝"/>
          <w:spacing w:val="0"/>
        </w:rPr>
      </w:pPr>
      <w:r w:rsidRPr="006C5513">
        <w:rPr>
          <w:rFonts w:ascii="ＭＳ 明朝" w:hAnsi="ＭＳ 明朝" w:cs="ＭＳ ゴシック" w:hint="eastAsia"/>
        </w:rPr>
        <w:t xml:space="preserve">　　　　　　　　　　　　　　　　</w:t>
      </w:r>
      <w:r w:rsidR="007E0D81">
        <w:rPr>
          <w:rFonts w:ascii="ＭＳ 明朝" w:hAnsi="ＭＳ 明朝" w:cs="ＭＳ ゴシック" w:hint="eastAsia"/>
        </w:rPr>
        <w:t xml:space="preserve">　</w:t>
      </w:r>
      <w:r w:rsidRPr="006C5513">
        <w:rPr>
          <w:rFonts w:ascii="ＭＳ 明朝" w:hAnsi="ＭＳ 明朝" w:cs="ＭＳ ゴシック" w:hint="eastAsia"/>
        </w:rPr>
        <w:t>代表者　氏</w:t>
      </w:r>
      <w:r w:rsidR="00D93433">
        <w:rPr>
          <w:rFonts w:ascii="ＭＳ 明朝" w:hAnsi="ＭＳ 明朝" w:cs="ＭＳ ゴシック" w:hint="eastAsia"/>
        </w:rPr>
        <w:t xml:space="preserve">名　　　　　　　　　　　</w:t>
      </w:r>
      <w:r w:rsidRPr="006C5513">
        <w:rPr>
          <w:rFonts w:ascii="ＭＳ 明朝" w:hAnsi="ＭＳ 明朝" w:cs="ＭＳ ゴシック" w:hint="eastAsia"/>
        </w:rPr>
        <w:t xml:space="preserve">　</w:t>
      </w:r>
    </w:p>
    <w:p w14:paraId="1CD601ED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5914A608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08325EF2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0F711BD2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0144F9B8" w14:textId="77777777" w:rsidR="00B40B38" w:rsidRPr="006C5513" w:rsidRDefault="00592212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福岡市長</w:t>
      </w:r>
      <w:r w:rsidR="00465260" w:rsidRPr="006C5513">
        <w:rPr>
          <w:rFonts w:ascii="ＭＳ 明朝" w:hAnsi="ＭＳ 明朝" w:cs="ＭＳ ゴシック" w:hint="eastAsia"/>
        </w:rPr>
        <w:t xml:space="preserve">　殿</w:t>
      </w:r>
    </w:p>
    <w:p w14:paraId="4E2CC4AF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26825A4C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71CEEA0D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29F5E9C3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5A15AD30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0CA1F1FE" w14:textId="77777777" w:rsidR="00B40B38" w:rsidRPr="006C5513" w:rsidRDefault="00D93433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備考　</w:t>
      </w:r>
      <w:r w:rsidR="00465260" w:rsidRPr="006C5513">
        <w:rPr>
          <w:rFonts w:ascii="ＭＳ 明朝" w:hAnsi="ＭＳ 明朝" w:cs="ＭＳ ゴシック" w:hint="eastAsia"/>
        </w:rPr>
        <w:t>１　この用紙の大きさは、日本</w:t>
      </w:r>
      <w:r w:rsidR="00465260">
        <w:rPr>
          <w:rFonts w:ascii="ＭＳ 明朝" w:hAnsi="ＭＳ 明朝" w:cs="ＭＳ ゴシック" w:hint="eastAsia"/>
        </w:rPr>
        <w:t>産業</w:t>
      </w:r>
      <w:r w:rsidR="00465260" w:rsidRPr="006C5513">
        <w:rPr>
          <w:rFonts w:ascii="ＭＳ 明朝" w:hAnsi="ＭＳ 明朝" w:cs="ＭＳ ゴシック" w:hint="eastAsia"/>
        </w:rPr>
        <w:t>規格Ａ４とすること。</w:t>
      </w:r>
    </w:p>
    <w:p w14:paraId="3BCD51CC" w14:textId="77777777" w:rsidR="00B40B38" w:rsidRPr="006C5513" w:rsidRDefault="00D93433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　</w:t>
      </w:r>
      <w:r w:rsidR="00465260" w:rsidRPr="006C5513">
        <w:rPr>
          <w:rFonts w:ascii="ＭＳ 明朝" w:hAnsi="ＭＳ 明朝" w:cs="ＭＳ ゴシック" w:hint="eastAsia"/>
        </w:rPr>
        <w:t>２　×印の項は記載しないこと。</w:t>
      </w:r>
    </w:p>
    <w:sectPr w:rsidR="00B40B38" w:rsidRPr="006C5513" w:rsidSect="00B40B38">
      <w:headerReference w:type="default" r:id="rId6"/>
      <w:pgSz w:w="11906" w:h="16838"/>
      <w:pgMar w:top="1440" w:right="1080" w:bottom="1440" w:left="1080" w:header="737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E6D29" w14:textId="77777777" w:rsidR="00962D64" w:rsidRDefault="00465260">
      <w:r>
        <w:separator/>
      </w:r>
    </w:p>
  </w:endnote>
  <w:endnote w:type="continuationSeparator" w:id="0">
    <w:p w14:paraId="6E211E57" w14:textId="77777777" w:rsidR="00962D64" w:rsidRDefault="00465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07E17" w14:textId="77777777" w:rsidR="00962D64" w:rsidRDefault="00465260">
      <w:r>
        <w:separator/>
      </w:r>
    </w:p>
  </w:footnote>
  <w:footnote w:type="continuationSeparator" w:id="0">
    <w:p w14:paraId="633C429D" w14:textId="77777777" w:rsidR="00962D64" w:rsidRDefault="00465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E87AD" w14:textId="56E263BE" w:rsidR="00B40B38" w:rsidRPr="001204FC" w:rsidRDefault="00B40B38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45B7B18B" w14:textId="7EC707FD" w:rsidR="00B40B38" w:rsidRPr="006C5513" w:rsidRDefault="00B40B38">
    <w:pPr>
      <w:pStyle w:val="a4"/>
      <w:rPr>
        <w:rFonts w:ascii="ＭＳ 明朝" w:hAnsi="ＭＳ 明朝"/>
        <w:sz w:val="18"/>
        <w:szCs w:val="18"/>
      </w:rPr>
    </w:pPr>
  </w:p>
  <w:p w14:paraId="3322F617" w14:textId="112B0404" w:rsidR="00B40B38" w:rsidRPr="001204FC" w:rsidRDefault="00465260">
    <w:pPr>
      <w:pStyle w:val="a4"/>
      <w:rPr>
        <w:rFonts w:ascii="ＭＳ ゴシック" w:eastAsia="ＭＳ ゴシック" w:hAnsi="ＭＳ ゴシック"/>
        <w:sz w:val="18"/>
        <w:szCs w:val="18"/>
      </w:rPr>
    </w:pPr>
    <w:r w:rsidRPr="001204FC">
      <w:rPr>
        <w:rFonts w:ascii="ＭＳ ゴシック" w:eastAsia="ＭＳ ゴシック" w:hAnsi="ＭＳ ゴシック" w:hint="eastAsia"/>
        <w:sz w:val="18"/>
        <w:szCs w:val="18"/>
      </w:rPr>
      <w:t>様式第</w:t>
    </w:r>
    <w:r w:rsidR="00125987">
      <w:rPr>
        <w:rFonts w:ascii="ＭＳ ゴシック" w:eastAsia="ＭＳ ゴシック" w:hAnsi="ＭＳ ゴシック" w:hint="eastAsia"/>
        <w:sz w:val="18"/>
        <w:szCs w:val="18"/>
      </w:rPr>
      <w:t>３</w:t>
    </w:r>
    <w:r w:rsidRPr="006C5513">
      <w:rPr>
        <w:rFonts w:ascii="ＭＳ 明朝" w:hAnsi="ＭＳ 明朝" w:hint="eastAsia"/>
        <w:sz w:val="18"/>
        <w:szCs w:val="18"/>
      </w:rPr>
      <w:t>（第10条関係）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212"/>
    <w:rsid w:val="001204FC"/>
    <w:rsid w:val="00125987"/>
    <w:rsid w:val="00442362"/>
    <w:rsid w:val="00465260"/>
    <w:rsid w:val="00592212"/>
    <w:rsid w:val="006C5513"/>
    <w:rsid w:val="007E0D81"/>
    <w:rsid w:val="00962D64"/>
    <w:rsid w:val="00AC6345"/>
    <w:rsid w:val="00B40B38"/>
    <w:rsid w:val="00CC4EC2"/>
    <w:rsid w:val="00D647D4"/>
    <w:rsid w:val="00D93433"/>
    <w:rsid w:val="00DC6C65"/>
    <w:rsid w:val="00E9041A"/>
    <w:rsid w:val="00F76A14"/>
    <w:rsid w:val="00FD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C83614"/>
  <w15:chartTrackingRefBased/>
  <w15:docId w15:val="{415B7EAA-AE7D-4B7A-B80B-EFFC4EFC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2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502C2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AD4F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4F94"/>
  </w:style>
  <w:style w:type="paragraph" w:styleId="a6">
    <w:name w:val="footer"/>
    <w:basedOn w:val="a"/>
    <w:link w:val="a7"/>
    <w:uiPriority w:val="99"/>
    <w:unhideWhenUsed/>
    <w:rsid w:val="00AD4F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4F94"/>
  </w:style>
  <w:style w:type="paragraph" w:styleId="a8">
    <w:name w:val="Balloon Text"/>
    <w:basedOn w:val="a"/>
    <w:link w:val="a9"/>
    <w:uiPriority w:val="99"/>
    <w:semiHidden/>
    <w:unhideWhenUsed/>
    <w:rsid w:val="00AD4F9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D4F94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39640;&#22311;&#12460;&#12473;%20.word\&#26410;&#23436;&#25104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146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6</cp:revision>
  <cp:lastPrinted>1899-12-31T15:00:00Z</cp:lastPrinted>
  <dcterms:created xsi:type="dcterms:W3CDTF">2020-02-20T10:05:00Z</dcterms:created>
  <dcterms:modified xsi:type="dcterms:W3CDTF">2026-06-12T07:35:00Z</dcterms:modified>
</cp:coreProperties>
</file>