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1050"/>
        <w:gridCol w:w="2415"/>
        <w:gridCol w:w="2415"/>
        <w:gridCol w:w="50"/>
      </w:tblGrid>
      <w:tr w:rsidR="00962D64" w14:paraId="0DCEE5D3" w14:textId="77777777" w:rsidTr="00B40B38">
        <w:trPr>
          <w:cantSplit/>
          <w:trHeight w:hRule="exact" w:val="978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37C5BE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9FE9D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C4EC2">
              <w:rPr>
                <w:rFonts w:ascii="ＭＳ 明朝" w:hAnsi="ＭＳ 明朝" w:cs="ＭＳ ゴシック" w:hint="eastAsia"/>
                <w:spacing w:val="60"/>
                <w:fitText w:val="3540" w:id="-669298176"/>
              </w:rPr>
              <w:t>第一種製造事業承継届</w:t>
            </w:r>
            <w:r w:rsidRPr="00CC4EC2">
              <w:rPr>
                <w:rFonts w:ascii="ＭＳ 明朝" w:hAnsi="ＭＳ 明朝" w:cs="ＭＳ ゴシック" w:hint="eastAsia"/>
                <w:spacing w:val="15"/>
                <w:fitText w:val="3540" w:id="-669298176"/>
              </w:rPr>
              <w:t>書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3162F75" w14:textId="5EC0D369" w:rsidR="00B40B38" w:rsidRPr="00CE1E19" w:rsidRDefault="00465260" w:rsidP="00CE1E19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6C5513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5798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96"/>
                <w:fitText w:val="2020" w:id="-669298175"/>
              </w:rPr>
              <w:t>整理番</w:t>
            </w:r>
            <w:r w:rsidRPr="006C5513">
              <w:rPr>
                <w:rFonts w:ascii="ＭＳ 明朝" w:hAnsi="ＭＳ 明朝" w:cs="ＭＳ ゴシック" w:hint="eastAsia"/>
                <w:spacing w:val="2"/>
                <w:fitText w:val="2020" w:id="-669298175"/>
              </w:rPr>
              <w:t>号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5855FB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E7706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3CA35793" w14:textId="77777777" w:rsidTr="00B40B38">
        <w:trPr>
          <w:cantSplit/>
          <w:trHeight w:hRule="exact" w:val="99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3860D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759F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8F0085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CB27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21"/>
                <w:fitText w:val="2020" w:id="-669298174"/>
              </w:rPr>
              <w:t>受理年月</w:t>
            </w:r>
            <w:r w:rsidRPr="006C5513">
              <w:rPr>
                <w:rFonts w:ascii="ＭＳ 明朝" w:hAnsi="ＭＳ 明朝" w:cs="ＭＳ ゴシック" w:hint="eastAsia"/>
                <w:spacing w:val="1"/>
                <w:fitText w:val="2020" w:id="-669298174"/>
              </w:rPr>
              <w:t>日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5816A" w14:textId="77777777" w:rsidR="00B40B38" w:rsidRPr="006C5513" w:rsidRDefault="00465260" w:rsidP="00B40B38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22AF14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516FDC8F" w14:textId="77777777" w:rsidTr="00B40B38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37CEA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0708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承継された第一種製造者の名称</w:t>
            </w:r>
          </w:p>
          <w:p w14:paraId="08669893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7EAA2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141A2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34FE3B53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D4BB1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94CD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60"/>
                <w:fitText w:val="3540" w:id="-669298173"/>
              </w:rPr>
              <w:t>承継された事業所所在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3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424B99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5AFF3A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76F44BEE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69E2B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A83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225"/>
                <w:fitText w:val="3540" w:id="-669298172"/>
              </w:rPr>
              <w:t>承継後の名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2"/>
              </w:rPr>
              <w:t>称</w:t>
            </w:r>
          </w:p>
          <w:p w14:paraId="04693D73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71FF9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270F6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29A1EB9C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11DD01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266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75"/>
                <w:fitText w:val="3540" w:id="-669298171"/>
              </w:rPr>
              <w:t>事務所（本社）所在</w:t>
            </w:r>
            <w:r w:rsidRPr="00F76A14">
              <w:rPr>
                <w:rFonts w:ascii="ＭＳ 明朝" w:hAnsi="ＭＳ 明朝" w:cs="ＭＳ ゴシック" w:hint="eastAsia"/>
                <w:spacing w:val="45"/>
                <w:fitText w:val="3540" w:id="-669298171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C75D9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D7D6E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43D882E2" w14:textId="77777777" w:rsidR="00B40B38" w:rsidRPr="006C5513" w:rsidRDefault="00B40B38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6421EF51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4E6E0C1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年　　　月　　　日</w:t>
      </w:r>
    </w:p>
    <w:p w14:paraId="2848F5ED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120F4637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6F055989" w14:textId="77777777" w:rsidR="00B40B38" w:rsidRPr="006C5513" w:rsidRDefault="00465260">
      <w:pPr>
        <w:pStyle w:val="a3"/>
        <w:rPr>
          <w:rFonts w:ascii="ＭＳ 明朝" w:hAnsi="ＭＳ 明朝"/>
          <w:spacing w:val="0"/>
        </w:rPr>
      </w:pPr>
      <w:r w:rsidRPr="006C5513">
        <w:rPr>
          <w:rFonts w:ascii="ＭＳ 明朝" w:hAnsi="ＭＳ 明朝" w:cs="ＭＳ ゴシック" w:hint="eastAsia"/>
        </w:rPr>
        <w:t xml:space="preserve">　　　　　　　　　　　　　　　　</w:t>
      </w:r>
      <w:r w:rsidR="007E0D81">
        <w:rPr>
          <w:rFonts w:ascii="ＭＳ 明朝" w:hAnsi="ＭＳ 明朝" w:cs="ＭＳ ゴシック" w:hint="eastAsia"/>
        </w:rPr>
        <w:t xml:space="preserve">　</w:t>
      </w:r>
      <w:r w:rsidRPr="006C5513">
        <w:rPr>
          <w:rFonts w:ascii="ＭＳ 明朝" w:hAnsi="ＭＳ 明朝" w:cs="ＭＳ ゴシック" w:hint="eastAsia"/>
        </w:rPr>
        <w:t>代表者　氏</w:t>
      </w:r>
      <w:r w:rsidR="00D93433">
        <w:rPr>
          <w:rFonts w:ascii="ＭＳ 明朝" w:hAnsi="ＭＳ 明朝" w:cs="ＭＳ ゴシック" w:hint="eastAsia"/>
        </w:rPr>
        <w:t xml:space="preserve">名　　　　　　　　　　　</w:t>
      </w:r>
      <w:r w:rsidRPr="006C5513">
        <w:rPr>
          <w:rFonts w:ascii="ＭＳ 明朝" w:hAnsi="ＭＳ 明朝" w:cs="ＭＳ ゴシック" w:hint="eastAsia"/>
        </w:rPr>
        <w:t xml:space="preserve">　</w:t>
      </w:r>
    </w:p>
    <w:p w14:paraId="3B48C765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216337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8C0A0BC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0E3441B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9B8AAA8" w14:textId="77777777" w:rsidR="00B40B38" w:rsidRPr="006C5513" w:rsidRDefault="0059221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465260" w:rsidRPr="006C5513">
        <w:rPr>
          <w:rFonts w:ascii="ＭＳ 明朝" w:hAnsi="ＭＳ 明朝" w:cs="ＭＳ ゴシック" w:hint="eastAsia"/>
        </w:rPr>
        <w:t xml:space="preserve">　殿</w:t>
      </w:r>
    </w:p>
    <w:p w14:paraId="1C77C9C6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3A84632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03DBDDA8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24D32264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2DB1E2F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3B21D255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備考　</w:t>
      </w:r>
      <w:r w:rsidR="00465260" w:rsidRPr="006C5513">
        <w:rPr>
          <w:rFonts w:ascii="ＭＳ 明朝" w:hAnsi="ＭＳ 明朝" w:cs="ＭＳ ゴシック" w:hint="eastAsia"/>
        </w:rPr>
        <w:t>１　この用紙の大きさは、日本</w:t>
      </w:r>
      <w:r w:rsidR="00465260">
        <w:rPr>
          <w:rFonts w:ascii="ＭＳ 明朝" w:hAnsi="ＭＳ 明朝" w:cs="ＭＳ ゴシック" w:hint="eastAsia"/>
        </w:rPr>
        <w:t>産業</w:t>
      </w:r>
      <w:r w:rsidR="00465260" w:rsidRPr="006C5513">
        <w:rPr>
          <w:rFonts w:ascii="ＭＳ 明朝" w:hAnsi="ＭＳ 明朝" w:cs="ＭＳ ゴシック" w:hint="eastAsia"/>
        </w:rPr>
        <w:t>規格Ａ４とすること。</w:t>
      </w:r>
    </w:p>
    <w:p w14:paraId="1B8ED7E1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２　×印の項は記載しないこと。</w:t>
      </w:r>
    </w:p>
    <w:sectPr w:rsidR="00B40B38" w:rsidRPr="006C5513" w:rsidSect="00B40B38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E7FE" w14:textId="77777777" w:rsidR="00962D64" w:rsidRDefault="00465260">
      <w:r>
        <w:separator/>
      </w:r>
    </w:p>
  </w:endnote>
  <w:endnote w:type="continuationSeparator" w:id="0">
    <w:p w14:paraId="7DA76BFF" w14:textId="77777777" w:rsidR="00962D64" w:rsidRDefault="0046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063E" w14:textId="77777777" w:rsidR="00962D64" w:rsidRDefault="00465260">
      <w:r>
        <w:separator/>
      </w:r>
    </w:p>
  </w:footnote>
  <w:footnote w:type="continuationSeparator" w:id="0">
    <w:p w14:paraId="41408760" w14:textId="77777777" w:rsidR="00962D64" w:rsidRDefault="0046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3F787" w14:textId="205CB09A" w:rsidR="00B40B38" w:rsidRPr="001204FC" w:rsidRDefault="00B40B38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7DBC444" w14:textId="43D74F9A" w:rsidR="00B40B38" w:rsidRPr="006C5513" w:rsidRDefault="00B40B38">
    <w:pPr>
      <w:pStyle w:val="a4"/>
      <w:rPr>
        <w:rFonts w:ascii="ＭＳ 明朝" w:hAnsi="ＭＳ 明朝"/>
        <w:sz w:val="18"/>
        <w:szCs w:val="18"/>
      </w:rPr>
    </w:pPr>
  </w:p>
  <w:p w14:paraId="250556D2" w14:textId="01BD4809" w:rsidR="00B40B38" w:rsidRPr="001204FC" w:rsidRDefault="00465260">
    <w:pPr>
      <w:pStyle w:val="a4"/>
      <w:rPr>
        <w:rFonts w:ascii="ＭＳ ゴシック" w:eastAsia="ＭＳ ゴシック" w:hAnsi="ＭＳ ゴシック"/>
        <w:sz w:val="18"/>
        <w:szCs w:val="18"/>
      </w:rPr>
    </w:pPr>
    <w:r w:rsidRPr="001204FC">
      <w:rPr>
        <w:rFonts w:ascii="ＭＳ ゴシック" w:eastAsia="ＭＳ ゴシック" w:hAnsi="ＭＳ ゴシック" w:hint="eastAsia"/>
        <w:sz w:val="18"/>
        <w:szCs w:val="18"/>
      </w:rPr>
      <w:t>様式第</w:t>
    </w:r>
    <w:r w:rsidR="00125987">
      <w:rPr>
        <w:rFonts w:ascii="ＭＳ ゴシック" w:eastAsia="ＭＳ ゴシック" w:hAnsi="ＭＳ ゴシック" w:hint="eastAsia"/>
        <w:sz w:val="18"/>
        <w:szCs w:val="18"/>
      </w:rPr>
      <w:t>３</w:t>
    </w:r>
    <w:r w:rsidRPr="006C5513">
      <w:rPr>
        <w:rFonts w:ascii="ＭＳ 明朝" w:hAnsi="ＭＳ 明朝" w:hint="eastAsia"/>
        <w:sz w:val="18"/>
        <w:szCs w:val="18"/>
      </w:rPr>
      <w:t>（第10条関係）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12"/>
    <w:rsid w:val="001204FC"/>
    <w:rsid w:val="00125987"/>
    <w:rsid w:val="00442362"/>
    <w:rsid w:val="00465260"/>
    <w:rsid w:val="00592212"/>
    <w:rsid w:val="006C5513"/>
    <w:rsid w:val="007E0D81"/>
    <w:rsid w:val="00962D64"/>
    <w:rsid w:val="00AC6345"/>
    <w:rsid w:val="00B40B38"/>
    <w:rsid w:val="00CC4EC2"/>
    <w:rsid w:val="00CE1E19"/>
    <w:rsid w:val="00D93433"/>
    <w:rsid w:val="00DC6C65"/>
    <w:rsid w:val="00E9041A"/>
    <w:rsid w:val="00F7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6DEBB"/>
  <w15:chartTrackingRefBased/>
  <w15:docId w15:val="{415B7EAA-AE7D-4B7A-B80B-EFFC4EFC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2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502C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F94"/>
  </w:style>
  <w:style w:type="paragraph" w:styleId="a6">
    <w:name w:val="footer"/>
    <w:basedOn w:val="a"/>
    <w:link w:val="a7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F94"/>
  </w:style>
  <w:style w:type="paragraph" w:styleId="a8">
    <w:name w:val="Balloon Text"/>
    <w:basedOn w:val="a"/>
    <w:link w:val="a9"/>
    <w:uiPriority w:val="99"/>
    <w:semiHidden/>
    <w:unhideWhenUsed/>
    <w:rsid w:val="00AD4F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D4F9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146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2020-02-20T10:05:00Z</dcterms:created>
  <dcterms:modified xsi:type="dcterms:W3CDTF">2026-06-12T07:34:00Z</dcterms:modified>
</cp:coreProperties>
</file>