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65" w:type="dxa"/>
        <w:tblInd w:w="-3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"/>
        <w:gridCol w:w="3885"/>
        <w:gridCol w:w="1050"/>
        <w:gridCol w:w="2415"/>
        <w:gridCol w:w="2415"/>
        <w:gridCol w:w="50"/>
      </w:tblGrid>
      <w:tr w:rsidR="00962D64" w14:paraId="6A3E4CFE" w14:textId="77777777" w:rsidTr="00B40B38">
        <w:trPr>
          <w:cantSplit/>
          <w:trHeight w:hRule="exact" w:val="978"/>
        </w:trPr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424AD52" w14:textId="77777777" w:rsidR="00B40B38" w:rsidRPr="006C5513" w:rsidRDefault="00B40B38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388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19F763" w14:textId="77777777" w:rsidR="00B40B38" w:rsidRPr="006C5513" w:rsidRDefault="00465260" w:rsidP="00B40B38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CC4EC2">
              <w:rPr>
                <w:rFonts w:ascii="ＭＳ 明朝" w:hAnsi="ＭＳ 明朝" w:cs="ＭＳ ゴシック" w:hint="eastAsia"/>
                <w:spacing w:val="60"/>
                <w:fitText w:val="3540" w:id="-669298176"/>
              </w:rPr>
              <w:t>第一種製造事業承継届</w:t>
            </w:r>
            <w:r w:rsidRPr="00CC4EC2">
              <w:rPr>
                <w:rFonts w:ascii="ＭＳ 明朝" w:hAnsi="ＭＳ 明朝" w:cs="ＭＳ ゴシック" w:hint="eastAsia"/>
                <w:spacing w:val="15"/>
                <w:fitText w:val="3540" w:id="-669298176"/>
              </w:rPr>
              <w:t>書</w:t>
            </w:r>
          </w:p>
        </w:tc>
        <w:tc>
          <w:tcPr>
            <w:tcW w:w="1050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7E2048E" w14:textId="7495AB0E" w:rsidR="00B40B38" w:rsidRPr="006A50DC" w:rsidRDefault="00465260" w:rsidP="006A50DC">
            <w:pPr>
              <w:pStyle w:val="a3"/>
              <w:spacing w:line="276" w:lineRule="auto"/>
              <w:jc w:val="center"/>
              <w:rPr>
                <w:rFonts w:ascii="ＭＳ 明朝" w:hAnsi="ＭＳ 明朝" w:cs="ＭＳ ゴシック" w:hint="eastAsia"/>
              </w:rPr>
            </w:pPr>
            <w:r w:rsidRPr="006C5513">
              <w:rPr>
                <w:rFonts w:ascii="ＭＳ 明朝" w:hAnsi="ＭＳ 明朝" w:cs="ＭＳ ゴシック" w:hint="eastAsia"/>
              </w:rPr>
              <w:t>一般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5714F" w14:textId="77777777" w:rsidR="00B40B38" w:rsidRPr="006C5513" w:rsidRDefault="00465260" w:rsidP="00B40B38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6C5513">
              <w:rPr>
                <w:rFonts w:ascii="ＭＳ 明朝" w:hAnsi="ＭＳ 明朝" w:cs="ＭＳ ゴシック" w:hint="eastAsia"/>
              </w:rPr>
              <w:t>×</w:t>
            </w:r>
            <w:r w:rsidRPr="006C5513">
              <w:rPr>
                <w:rFonts w:ascii="ＭＳ 明朝" w:hAnsi="ＭＳ 明朝" w:cs="ＭＳ ゴシック" w:hint="eastAsia"/>
                <w:spacing w:val="196"/>
                <w:fitText w:val="2020" w:id="-669298175"/>
              </w:rPr>
              <w:t>整理番</w:t>
            </w:r>
            <w:r w:rsidRPr="006C5513">
              <w:rPr>
                <w:rFonts w:ascii="ＭＳ 明朝" w:hAnsi="ＭＳ 明朝" w:cs="ＭＳ ゴシック" w:hint="eastAsia"/>
                <w:spacing w:val="2"/>
                <w:fitText w:val="2020" w:id="-669298175"/>
              </w:rPr>
              <w:t>号</w:t>
            </w:r>
          </w:p>
        </w:tc>
        <w:tc>
          <w:tcPr>
            <w:tcW w:w="24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68C69B" w14:textId="77777777" w:rsidR="00B40B38" w:rsidRPr="006C5513" w:rsidRDefault="00B40B38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D97F929" w14:textId="77777777" w:rsidR="00B40B38" w:rsidRPr="006C5513" w:rsidRDefault="00B40B38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962D64" w14:paraId="3A1E7695" w14:textId="77777777" w:rsidTr="00B40B38">
        <w:trPr>
          <w:cantSplit/>
          <w:trHeight w:hRule="exact" w:val="99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1CA7D4" w14:textId="77777777" w:rsidR="00B40B38" w:rsidRPr="006C5513" w:rsidRDefault="00B40B38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F5E03" w14:textId="77777777" w:rsidR="00B40B38" w:rsidRPr="006C5513" w:rsidRDefault="00B40B38" w:rsidP="00B40B38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10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EA66571" w14:textId="77777777" w:rsidR="00B40B38" w:rsidRPr="006C5513" w:rsidRDefault="00B40B38" w:rsidP="00B40B38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24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E7D6A" w14:textId="77777777" w:rsidR="00B40B38" w:rsidRPr="006C5513" w:rsidRDefault="00465260" w:rsidP="00B40B38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6C5513">
              <w:rPr>
                <w:rFonts w:ascii="ＭＳ 明朝" w:hAnsi="ＭＳ 明朝" w:cs="ＭＳ ゴシック" w:hint="eastAsia"/>
              </w:rPr>
              <w:t>×</w:t>
            </w:r>
            <w:r w:rsidRPr="006C5513">
              <w:rPr>
                <w:rFonts w:ascii="ＭＳ 明朝" w:hAnsi="ＭＳ 明朝" w:cs="ＭＳ ゴシック" w:hint="eastAsia"/>
                <w:spacing w:val="121"/>
                <w:fitText w:val="2020" w:id="-669298174"/>
              </w:rPr>
              <w:t>受理年月</w:t>
            </w:r>
            <w:r w:rsidRPr="006C5513">
              <w:rPr>
                <w:rFonts w:ascii="ＭＳ 明朝" w:hAnsi="ＭＳ 明朝" w:cs="ＭＳ ゴシック" w:hint="eastAsia"/>
                <w:spacing w:val="1"/>
                <w:fitText w:val="2020" w:id="-669298174"/>
              </w:rPr>
              <w:t>日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6E0B6C" w14:textId="77777777" w:rsidR="00B40B38" w:rsidRPr="006C5513" w:rsidRDefault="00465260" w:rsidP="00B40B38">
            <w:pPr>
              <w:pStyle w:val="a3"/>
              <w:jc w:val="right"/>
              <w:rPr>
                <w:rFonts w:ascii="ＭＳ 明朝" w:hAnsi="ＭＳ 明朝"/>
                <w:spacing w:val="0"/>
              </w:rPr>
            </w:pPr>
            <w:r w:rsidRPr="006C5513">
              <w:rPr>
                <w:rFonts w:ascii="ＭＳ 明朝" w:hAnsi="ＭＳ 明朝" w:cs="ＭＳ ゴシック" w:hint="eastAsia"/>
              </w:rPr>
              <w:t>年</w:t>
            </w:r>
            <w:r>
              <w:rPr>
                <w:rFonts w:ascii="ＭＳ 明朝" w:hAnsi="ＭＳ 明朝" w:cs="ＭＳ ゴシック" w:hint="eastAsia"/>
              </w:rPr>
              <w:t xml:space="preserve">　　</w:t>
            </w:r>
            <w:r w:rsidRPr="006C5513">
              <w:rPr>
                <w:rFonts w:ascii="ＭＳ 明朝" w:hAnsi="ＭＳ 明朝" w:cs="ＭＳ ゴシック" w:hint="eastAsia"/>
              </w:rPr>
              <w:t>月</w:t>
            </w:r>
            <w:r>
              <w:rPr>
                <w:rFonts w:ascii="ＭＳ 明朝" w:hAnsi="ＭＳ 明朝" w:cs="ＭＳ ゴシック" w:hint="eastAsia"/>
              </w:rPr>
              <w:t xml:space="preserve">　　</w:t>
            </w:r>
            <w:r w:rsidRPr="006C5513">
              <w:rPr>
                <w:rFonts w:ascii="ＭＳ 明朝" w:hAnsi="ＭＳ 明朝" w:cs="ＭＳ ゴシック" w:hint="eastAsia"/>
              </w:rPr>
              <w:t>日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B905C1" w14:textId="77777777" w:rsidR="00B40B38" w:rsidRPr="006C5513" w:rsidRDefault="00B40B38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962D64" w14:paraId="5D35C37F" w14:textId="77777777" w:rsidTr="00B40B38">
        <w:trPr>
          <w:cantSplit/>
          <w:trHeight w:hRule="exact" w:val="1678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B8182F" w14:textId="77777777" w:rsidR="00B40B38" w:rsidRPr="006C5513" w:rsidRDefault="00B40B38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485AF" w14:textId="77777777" w:rsidR="00B40B38" w:rsidRPr="006C5513" w:rsidRDefault="00465260" w:rsidP="00B40B38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6C5513">
              <w:rPr>
                <w:rFonts w:ascii="ＭＳ 明朝" w:hAnsi="ＭＳ 明朝" w:cs="ＭＳ ゴシック" w:hint="eastAsia"/>
              </w:rPr>
              <w:t>承継された第一種製造者の名称</w:t>
            </w:r>
          </w:p>
          <w:p w14:paraId="290976C6" w14:textId="77777777" w:rsidR="00B40B38" w:rsidRPr="006C5513" w:rsidRDefault="00465260" w:rsidP="00B40B38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6C5513">
              <w:rPr>
                <w:rFonts w:ascii="ＭＳ 明朝" w:hAnsi="ＭＳ 明朝" w:cs="ＭＳ ゴシック" w:hint="eastAsia"/>
              </w:rPr>
              <w:t>（事業所の名称を含む。）</w:t>
            </w:r>
          </w:p>
        </w:tc>
        <w:tc>
          <w:tcPr>
            <w:tcW w:w="58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1E487E" w14:textId="77777777" w:rsidR="00B40B38" w:rsidRPr="006C5513" w:rsidRDefault="00B40B38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CFFD51" w14:textId="77777777" w:rsidR="00B40B38" w:rsidRPr="006C5513" w:rsidRDefault="00B40B38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962D64" w14:paraId="38813743" w14:textId="77777777" w:rsidTr="00B40B38">
        <w:trPr>
          <w:cantSplit/>
          <w:trHeight w:hRule="exact" w:val="168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99CC61" w14:textId="77777777" w:rsidR="00B40B38" w:rsidRPr="006C5513" w:rsidRDefault="00B40B38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29F00" w14:textId="77777777" w:rsidR="00B40B38" w:rsidRPr="006C5513" w:rsidRDefault="00465260" w:rsidP="00B40B38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F76A14">
              <w:rPr>
                <w:rFonts w:ascii="ＭＳ 明朝" w:hAnsi="ＭＳ 明朝" w:cs="ＭＳ ゴシック" w:hint="eastAsia"/>
                <w:spacing w:val="60"/>
                <w:fitText w:val="3540" w:id="-669298173"/>
              </w:rPr>
              <w:t>承継された事業所所在</w:t>
            </w:r>
            <w:r w:rsidRPr="00F76A14">
              <w:rPr>
                <w:rFonts w:ascii="ＭＳ 明朝" w:hAnsi="ＭＳ 明朝" w:cs="ＭＳ ゴシック" w:hint="eastAsia"/>
                <w:spacing w:val="15"/>
                <w:fitText w:val="3540" w:id="-669298173"/>
              </w:rPr>
              <w:t>地</w:t>
            </w:r>
          </w:p>
        </w:tc>
        <w:tc>
          <w:tcPr>
            <w:tcW w:w="58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DA7CEB" w14:textId="77777777" w:rsidR="00B40B38" w:rsidRPr="006C5513" w:rsidRDefault="00B40B38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F72CDF" w14:textId="77777777" w:rsidR="00B40B38" w:rsidRPr="006C5513" w:rsidRDefault="00B40B38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962D64" w14:paraId="140849B6" w14:textId="77777777" w:rsidTr="00B40B38">
        <w:trPr>
          <w:cantSplit/>
          <w:trHeight w:hRule="exact" w:val="168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31CD6C" w14:textId="77777777" w:rsidR="00B40B38" w:rsidRPr="006C5513" w:rsidRDefault="00B40B38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27809" w14:textId="77777777" w:rsidR="00B40B38" w:rsidRPr="006C5513" w:rsidRDefault="00465260" w:rsidP="00B40B38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F76A14">
              <w:rPr>
                <w:rFonts w:ascii="ＭＳ 明朝" w:hAnsi="ＭＳ 明朝" w:cs="ＭＳ ゴシック" w:hint="eastAsia"/>
                <w:spacing w:val="225"/>
                <w:fitText w:val="3540" w:id="-669298172"/>
              </w:rPr>
              <w:t>承継後の名</w:t>
            </w:r>
            <w:r w:rsidRPr="00F76A14">
              <w:rPr>
                <w:rFonts w:ascii="ＭＳ 明朝" w:hAnsi="ＭＳ 明朝" w:cs="ＭＳ ゴシック" w:hint="eastAsia"/>
                <w:spacing w:val="15"/>
                <w:fitText w:val="3540" w:id="-669298172"/>
              </w:rPr>
              <w:t>称</w:t>
            </w:r>
          </w:p>
          <w:p w14:paraId="70E3B5E7" w14:textId="77777777" w:rsidR="00B40B38" w:rsidRPr="006C5513" w:rsidRDefault="00465260" w:rsidP="00B40B38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6C5513">
              <w:rPr>
                <w:rFonts w:ascii="ＭＳ 明朝" w:hAnsi="ＭＳ 明朝" w:cs="ＭＳ ゴシック" w:hint="eastAsia"/>
              </w:rPr>
              <w:t>（事業所の名称を含む。）</w:t>
            </w:r>
          </w:p>
        </w:tc>
        <w:tc>
          <w:tcPr>
            <w:tcW w:w="58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C64771" w14:textId="77777777" w:rsidR="00B40B38" w:rsidRPr="006C5513" w:rsidRDefault="00B40B38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AFA2E0" w14:textId="77777777" w:rsidR="00B40B38" w:rsidRPr="006C5513" w:rsidRDefault="00B40B38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962D64" w14:paraId="76321B4E" w14:textId="77777777" w:rsidTr="00B40B38">
        <w:trPr>
          <w:cantSplit/>
          <w:trHeight w:hRule="exact" w:val="168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0098E5" w14:textId="77777777" w:rsidR="00B40B38" w:rsidRPr="006C5513" w:rsidRDefault="00B40B38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6517F" w14:textId="77777777" w:rsidR="00B40B38" w:rsidRPr="006C5513" w:rsidRDefault="00465260" w:rsidP="00B40B38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F76A14">
              <w:rPr>
                <w:rFonts w:ascii="ＭＳ 明朝" w:hAnsi="ＭＳ 明朝" w:cs="ＭＳ ゴシック" w:hint="eastAsia"/>
                <w:spacing w:val="75"/>
                <w:fitText w:val="3540" w:id="-669298171"/>
              </w:rPr>
              <w:t>事務所（本社）所在</w:t>
            </w:r>
            <w:r w:rsidRPr="00F76A14">
              <w:rPr>
                <w:rFonts w:ascii="ＭＳ 明朝" w:hAnsi="ＭＳ 明朝" w:cs="ＭＳ ゴシック" w:hint="eastAsia"/>
                <w:spacing w:val="45"/>
                <w:fitText w:val="3540" w:id="-669298171"/>
              </w:rPr>
              <w:t>地</w:t>
            </w:r>
          </w:p>
        </w:tc>
        <w:tc>
          <w:tcPr>
            <w:tcW w:w="58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A159D8" w14:textId="77777777" w:rsidR="00B40B38" w:rsidRPr="006C5513" w:rsidRDefault="00B40B38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006BBD" w14:textId="77777777" w:rsidR="00B40B38" w:rsidRPr="006C5513" w:rsidRDefault="00B40B38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</w:tbl>
    <w:p w14:paraId="7B4E83E1" w14:textId="77777777" w:rsidR="00B40B38" w:rsidRPr="006C5513" w:rsidRDefault="00B40B38">
      <w:pPr>
        <w:pStyle w:val="a3"/>
        <w:spacing w:line="175" w:lineRule="exact"/>
        <w:rPr>
          <w:rFonts w:ascii="ＭＳ 明朝" w:hAnsi="ＭＳ 明朝"/>
          <w:spacing w:val="0"/>
        </w:rPr>
      </w:pPr>
    </w:p>
    <w:p w14:paraId="0E265B62" w14:textId="77777777" w:rsidR="00B40B38" w:rsidRPr="006C5513" w:rsidRDefault="00B40B38">
      <w:pPr>
        <w:pStyle w:val="a3"/>
        <w:rPr>
          <w:rFonts w:ascii="ＭＳ 明朝" w:hAnsi="ＭＳ 明朝"/>
          <w:spacing w:val="0"/>
        </w:rPr>
      </w:pPr>
    </w:p>
    <w:p w14:paraId="708C6FD4" w14:textId="77777777" w:rsidR="00B40B38" w:rsidRPr="006C5513" w:rsidRDefault="00D93433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　　</w:t>
      </w:r>
      <w:r w:rsidR="00465260" w:rsidRPr="006C5513">
        <w:rPr>
          <w:rFonts w:ascii="ＭＳ 明朝" w:hAnsi="ＭＳ 明朝" w:cs="ＭＳ ゴシック" w:hint="eastAsia"/>
        </w:rPr>
        <w:t>年　　　月　　　日</w:t>
      </w:r>
    </w:p>
    <w:p w14:paraId="56AAFED1" w14:textId="77777777" w:rsidR="00B40B38" w:rsidRPr="006C5513" w:rsidRDefault="00B40B38">
      <w:pPr>
        <w:pStyle w:val="a3"/>
        <w:rPr>
          <w:rFonts w:ascii="ＭＳ 明朝" w:hAnsi="ＭＳ 明朝"/>
          <w:spacing w:val="0"/>
        </w:rPr>
      </w:pPr>
    </w:p>
    <w:p w14:paraId="78FE79DB" w14:textId="77777777" w:rsidR="00B40B38" w:rsidRPr="006C5513" w:rsidRDefault="00B40B38">
      <w:pPr>
        <w:pStyle w:val="a3"/>
        <w:rPr>
          <w:rFonts w:ascii="ＭＳ 明朝" w:hAnsi="ＭＳ 明朝"/>
          <w:spacing w:val="0"/>
        </w:rPr>
      </w:pPr>
    </w:p>
    <w:p w14:paraId="5595AFE8" w14:textId="77777777" w:rsidR="00B40B38" w:rsidRPr="006C5513" w:rsidRDefault="00465260">
      <w:pPr>
        <w:pStyle w:val="a3"/>
        <w:rPr>
          <w:rFonts w:ascii="ＭＳ 明朝" w:hAnsi="ＭＳ 明朝"/>
          <w:spacing w:val="0"/>
        </w:rPr>
      </w:pPr>
      <w:r w:rsidRPr="006C5513">
        <w:rPr>
          <w:rFonts w:ascii="ＭＳ 明朝" w:hAnsi="ＭＳ 明朝" w:cs="ＭＳ ゴシック" w:hint="eastAsia"/>
        </w:rPr>
        <w:t xml:space="preserve">　　　　　　　　　　　　　　　　</w:t>
      </w:r>
      <w:r w:rsidR="007E0D81">
        <w:rPr>
          <w:rFonts w:ascii="ＭＳ 明朝" w:hAnsi="ＭＳ 明朝" w:cs="ＭＳ ゴシック" w:hint="eastAsia"/>
        </w:rPr>
        <w:t xml:space="preserve">　</w:t>
      </w:r>
      <w:r w:rsidRPr="006C5513">
        <w:rPr>
          <w:rFonts w:ascii="ＭＳ 明朝" w:hAnsi="ＭＳ 明朝" w:cs="ＭＳ ゴシック" w:hint="eastAsia"/>
        </w:rPr>
        <w:t>代表者　氏</w:t>
      </w:r>
      <w:r w:rsidR="00D93433">
        <w:rPr>
          <w:rFonts w:ascii="ＭＳ 明朝" w:hAnsi="ＭＳ 明朝" w:cs="ＭＳ ゴシック" w:hint="eastAsia"/>
        </w:rPr>
        <w:t xml:space="preserve">名　　　　　　　　　　　</w:t>
      </w:r>
      <w:r w:rsidRPr="006C5513">
        <w:rPr>
          <w:rFonts w:ascii="ＭＳ 明朝" w:hAnsi="ＭＳ 明朝" w:cs="ＭＳ ゴシック" w:hint="eastAsia"/>
        </w:rPr>
        <w:t xml:space="preserve">　</w:t>
      </w:r>
    </w:p>
    <w:p w14:paraId="6A8A401B" w14:textId="77777777" w:rsidR="00B40B38" w:rsidRPr="006C5513" w:rsidRDefault="00B40B38">
      <w:pPr>
        <w:pStyle w:val="a3"/>
        <w:rPr>
          <w:rFonts w:ascii="ＭＳ 明朝" w:hAnsi="ＭＳ 明朝"/>
          <w:spacing w:val="0"/>
        </w:rPr>
      </w:pPr>
    </w:p>
    <w:p w14:paraId="54CA2A11" w14:textId="77777777" w:rsidR="00B40B38" w:rsidRPr="006C5513" w:rsidRDefault="00B40B38">
      <w:pPr>
        <w:pStyle w:val="a3"/>
        <w:rPr>
          <w:rFonts w:ascii="ＭＳ 明朝" w:hAnsi="ＭＳ 明朝"/>
          <w:spacing w:val="0"/>
        </w:rPr>
      </w:pPr>
    </w:p>
    <w:p w14:paraId="6ABCBB58" w14:textId="77777777" w:rsidR="00B40B38" w:rsidRPr="006C5513" w:rsidRDefault="00B40B38">
      <w:pPr>
        <w:pStyle w:val="a3"/>
        <w:rPr>
          <w:rFonts w:ascii="ＭＳ 明朝" w:hAnsi="ＭＳ 明朝"/>
          <w:spacing w:val="0"/>
        </w:rPr>
      </w:pPr>
    </w:p>
    <w:p w14:paraId="656C11C2" w14:textId="77777777" w:rsidR="00B40B38" w:rsidRPr="006C5513" w:rsidRDefault="00B40B38">
      <w:pPr>
        <w:pStyle w:val="a3"/>
        <w:rPr>
          <w:rFonts w:ascii="ＭＳ 明朝" w:hAnsi="ＭＳ 明朝"/>
          <w:spacing w:val="0"/>
        </w:rPr>
      </w:pPr>
    </w:p>
    <w:p w14:paraId="7DF223CD" w14:textId="77777777" w:rsidR="00B40B38" w:rsidRPr="006C5513" w:rsidRDefault="00592212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福岡市長</w:t>
      </w:r>
      <w:r w:rsidR="00465260" w:rsidRPr="006C5513">
        <w:rPr>
          <w:rFonts w:ascii="ＭＳ 明朝" w:hAnsi="ＭＳ 明朝" w:cs="ＭＳ ゴシック" w:hint="eastAsia"/>
        </w:rPr>
        <w:t xml:space="preserve">　殿</w:t>
      </w:r>
    </w:p>
    <w:p w14:paraId="4D5477FE" w14:textId="77777777" w:rsidR="00B40B38" w:rsidRPr="006C5513" w:rsidRDefault="00B40B38">
      <w:pPr>
        <w:pStyle w:val="a3"/>
        <w:rPr>
          <w:rFonts w:ascii="ＭＳ 明朝" w:hAnsi="ＭＳ 明朝"/>
          <w:spacing w:val="0"/>
        </w:rPr>
      </w:pPr>
    </w:p>
    <w:p w14:paraId="3C8C2351" w14:textId="77777777" w:rsidR="00B40B38" w:rsidRPr="006C5513" w:rsidRDefault="00B40B38">
      <w:pPr>
        <w:pStyle w:val="a3"/>
        <w:rPr>
          <w:rFonts w:ascii="ＭＳ 明朝" w:hAnsi="ＭＳ 明朝"/>
          <w:spacing w:val="0"/>
        </w:rPr>
      </w:pPr>
    </w:p>
    <w:p w14:paraId="67339E4F" w14:textId="77777777" w:rsidR="00B40B38" w:rsidRPr="006C5513" w:rsidRDefault="00B40B38">
      <w:pPr>
        <w:pStyle w:val="a3"/>
        <w:rPr>
          <w:rFonts w:ascii="ＭＳ 明朝" w:hAnsi="ＭＳ 明朝"/>
          <w:spacing w:val="0"/>
        </w:rPr>
      </w:pPr>
    </w:p>
    <w:p w14:paraId="424D2C45" w14:textId="77777777" w:rsidR="00B40B38" w:rsidRPr="006C5513" w:rsidRDefault="00B40B38">
      <w:pPr>
        <w:pStyle w:val="a3"/>
        <w:rPr>
          <w:rFonts w:ascii="ＭＳ 明朝" w:hAnsi="ＭＳ 明朝"/>
          <w:spacing w:val="0"/>
        </w:rPr>
      </w:pPr>
    </w:p>
    <w:p w14:paraId="25A8184D" w14:textId="77777777" w:rsidR="00B40B38" w:rsidRPr="006C5513" w:rsidRDefault="00B40B38">
      <w:pPr>
        <w:pStyle w:val="a3"/>
        <w:rPr>
          <w:rFonts w:ascii="ＭＳ 明朝" w:hAnsi="ＭＳ 明朝"/>
          <w:spacing w:val="0"/>
        </w:rPr>
      </w:pPr>
    </w:p>
    <w:p w14:paraId="3CB91585" w14:textId="77777777" w:rsidR="00B40B38" w:rsidRPr="006C5513" w:rsidRDefault="00D93433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備考　</w:t>
      </w:r>
      <w:r w:rsidR="00465260" w:rsidRPr="006C5513">
        <w:rPr>
          <w:rFonts w:ascii="ＭＳ 明朝" w:hAnsi="ＭＳ 明朝" w:cs="ＭＳ ゴシック" w:hint="eastAsia"/>
        </w:rPr>
        <w:t>１　この用紙の大きさは、日本</w:t>
      </w:r>
      <w:r w:rsidR="00465260">
        <w:rPr>
          <w:rFonts w:ascii="ＭＳ 明朝" w:hAnsi="ＭＳ 明朝" w:cs="ＭＳ ゴシック" w:hint="eastAsia"/>
        </w:rPr>
        <w:t>産業</w:t>
      </w:r>
      <w:r w:rsidR="00465260" w:rsidRPr="006C5513">
        <w:rPr>
          <w:rFonts w:ascii="ＭＳ 明朝" w:hAnsi="ＭＳ 明朝" w:cs="ＭＳ ゴシック" w:hint="eastAsia"/>
        </w:rPr>
        <w:t>規格Ａ４とすること。</w:t>
      </w:r>
    </w:p>
    <w:p w14:paraId="237B571A" w14:textId="77777777" w:rsidR="00B40B38" w:rsidRPr="006C5513" w:rsidRDefault="00D93433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　　</w:t>
      </w:r>
      <w:r w:rsidR="00465260" w:rsidRPr="006C5513">
        <w:rPr>
          <w:rFonts w:ascii="ＭＳ 明朝" w:hAnsi="ＭＳ 明朝" w:cs="ＭＳ ゴシック" w:hint="eastAsia"/>
        </w:rPr>
        <w:t>２　×印の項は記載しないこと。</w:t>
      </w:r>
    </w:p>
    <w:sectPr w:rsidR="00B40B38" w:rsidRPr="006C5513" w:rsidSect="00B40B38">
      <w:headerReference w:type="default" r:id="rId6"/>
      <w:pgSz w:w="11906" w:h="16838"/>
      <w:pgMar w:top="1440" w:right="1080" w:bottom="1440" w:left="1080" w:header="737" w:footer="720" w:gutter="0"/>
      <w:cols w:space="720"/>
      <w:noEndnote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FE802" w14:textId="77777777" w:rsidR="00962D64" w:rsidRDefault="00465260">
      <w:r>
        <w:separator/>
      </w:r>
    </w:p>
  </w:endnote>
  <w:endnote w:type="continuationSeparator" w:id="0">
    <w:p w14:paraId="451BBB32" w14:textId="77777777" w:rsidR="00962D64" w:rsidRDefault="00465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AF5A2" w14:textId="77777777" w:rsidR="00962D64" w:rsidRDefault="00465260">
      <w:r>
        <w:separator/>
      </w:r>
    </w:p>
  </w:footnote>
  <w:footnote w:type="continuationSeparator" w:id="0">
    <w:p w14:paraId="7AF9806C" w14:textId="77777777" w:rsidR="00962D64" w:rsidRDefault="00465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C7122" w14:textId="6CF046C5" w:rsidR="00B40B38" w:rsidRPr="001204FC" w:rsidRDefault="00B40B38">
    <w:pPr>
      <w:pStyle w:val="a4"/>
      <w:rPr>
        <w:rFonts w:ascii="ＭＳ ゴシック" w:eastAsia="ＭＳ ゴシック" w:hAnsi="ＭＳ ゴシック"/>
        <w:sz w:val="18"/>
        <w:szCs w:val="18"/>
      </w:rPr>
    </w:pPr>
  </w:p>
  <w:p w14:paraId="7C2CF393" w14:textId="7BF9DF0E" w:rsidR="00B40B38" w:rsidRPr="006C5513" w:rsidRDefault="00B40B38">
    <w:pPr>
      <w:pStyle w:val="a4"/>
      <w:rPr>
        <w:rFonts w:ascii="ＭＳ 明朝" w:hAnsi="ＭＳ 明朝"/>
        <w:sz w:val="18"/>
        <w:szCs w:val="18"/>
      </w:rPr>
    </w:pPr>
  </w:p>
  <w:p w14:paraId="63894084" w14:textId="618D7654" w:rsidR="00B40B38" w:rsidRPr="001204FC" w:rsidRDefault="00465260">
    <w:pPr>
      <w:pStyle w:val="a4"/>
      <w:rPr>
        <w:rFonts w:ascii="ＭＳ ゴシック" w:eastAsia="ＭＳ ゴシック" w:hAnsi="ＭＳ ゴシック"/>
        <w:sz w:val="18"/>
        <w:szCs w:val="18"/>
      </w:rPr>
    </w:pPr>
    <w:r w:rsidRPr="001204FC">
      <w:rPr>
        <w:rFonts w:ascii="ＭＳ ゴシック" w:eastAsia="ＭＳ ゴシック" w:hAnsi="ＭＳ ゴシック" w:hint="eastAsia"/>
        <w:sz w:val="18"/>
        <w:szCs w:val="18"/>
      </w:rPr>
      <w:t>様式第</w:t>
    </w:r>
    <w:r w:rsidR="00125987">
      <w:rPr>
        <w:rFonts w:ascii="ＭＳ ゴシック" w:eastAsia="ＭＳ ゴシック" w:hAnsi="ＭＳ ゴシック" w:hint="eastAsia"/>
        <w:sz w:val="18"/>
        <w:szCs w:val="18"/>
      </w:rPr>
      <w:t>３</w:t>
    </w:r>
    <w:r w:rsidRPr="006C5513">
      <w:rPr>
        <w:rFonts w:ascii="ＭＳ 明朝" w:hAnsi="ＭＳ 明朝" w:hint="eastAsia"/>
        <w:sz w:val="18"/>
        <w:szCs w:val="18"/>
      </w:rPr>
      <w:t>（第</w:t>
    </w:r>
    <w:r w:rsidR="006A50DC">
      <w:rPr>
        <w:rFonts w:ascii="ＭＳ 明朝" w:hAnsi="ＭＳ 明朝" w:hint="eastAsia"/>
        <w:sz w:val="18"/>
        <w:szCs w:val="18"/>
      </w:rPr>
      <w:t>９</w:t>
    </w:r>
    <w:r w:rsidRPr="006C5513">
      <w:rPr>
        <w:rFonts w:ascii="ＭＳ 明朝" w:hAnsi="ＭＳ 明朝" w:hint="eastAsia"/>
        <w:sz w:val="18"/>
        <w:szCs w:val="18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05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212"/>
    <w:rsid w:val="001204FC"/>
    <w:rsid w:val="00125987"/>
    <w:rsid w:val="00442362"/>
    <w:rsid w:val="00465260"/>
    <w:rsid w:val="00592212"/>
    <w:rsid w:val="006A50DC"/>
    <w:rsid w:val="006C5513"/>
    <w:rsid w:val="007E0D81"/>
    <w:rsid w:val="00962D64"/>
    <w:rsid w:val="00AC6345"/>
    <w:rsid w:val="00B40B38"/>
    <w:rsid w:val="00CC4EC2"/>
    <w:rsid w:val="00D93433"/>
    <w:rsid w:val="00DC6C65"/>
    <w:rsid w:val="00E9041A"/>
    <w:rsid w:val="00F7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01BFF12"/>
  <w15:chartTrackingRefBased/>
  <w15:docId w15:val="{415B7EAA-AE7D-4B7A-B80B-EFFC4EFC1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02C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D502C2"/>
    <w:pPr>
      <w:widowControl w:val="0"/>
      <w:wordWrap w:val="0"/>
      <w:autoSpaceDE w:val="0"/>
      <w:autoSpaceDN w:val="0"/>
      <w:adjustRightInd w:val="0"/>
      <w:spacing w:line="280" w:lineRule="exact"/>
      <w:jc w:val="both"/>
    </w:pPr>
    <w:rPr>
      <w:rFonts w:cs="ＭＳ 明朝"/>
      <w:spacing w:val="2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AD4F9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D4F94"/>
  </w:style>
  <w:style w:type="paragraph" w:styleId="a6">
    <w:name w:val="footer"/>
    <w:basedOn w:val="a"/>
    <w:link w:val="a7"/>
    <w:uiPriority w:val="99"/>
    <w:unhideWhenUsed/>
    <w:rsid w:val="00AD4F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D4F94"/>
  </w:style>
  <w:style w:type="paragraph" w:styleId="a8">
    <w:name w:val="Balloon Text"/>
    <w:basedOn w:val="a"/>
    <w:link w:val="a9"/>
    <w:uiPriority w:val="99"/>
    <w:semiHidden/>
    <w:unhideWhenUsed/>
    <w:rsid w:val="00AD4F9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AD4F94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esktop\&#31379;&#21475;&#30456;&#35527;&#21729;%20%20&#26989;&#21209;&#36039;&#26009;\HP&#29992;&#36039;&#26009;\&#39640;&#22311;&#12460;&#12473;%20.word\&#26410;&#23436;&#25104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</TotalTime>
  <Pages>1</Pages>
  <Words>146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cp:lastModifiedBy>鳴海　美和</cp:lastModifiedBy>
  <cp:revision>5</cp:revision>
  <cp:lastPrinted>1899-12-31T15:00:00Z</cp:lastPrinted>
  <dcterms:created xsi:type="dcterms:W3CDTF">2020-02-20T10:05:00Z</dcterms:created>
  <dcterms:modified xsi:type="dcterms:W3CDTF">2026-06-12T07:32:00Z</dcterms:modified>
</cp:coreProperties>
</file>