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5" w:type="dxa"/>
        <w:tblInd w:w="-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969"/>
        <w:gridCol w:w="993"/>
        <w:gridCol w:w="2268"/>
        <w:gridCol w:w="2535"/>
        <w:gridCol w:w="50"/>
      </w:tblGrid>
      <w:tr w:rsidR="004F215A" w:rsidRPr="00842A05" w14:paraId="304A261D" w14:textId="77777777" w:rsidTr="001A7768">
        <w:trPr>
          <w:cantSplit/>
          <w:trHeight w:hRule="exact" w:val="719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510F854" w14:textId="77777777" w:rsidR="004F215A" w:rsidRPr="00842A05" w:rsidRDefault="004F215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1363DD" w14:textId="77777777" w:rsidR="004F215A" w:rsidRPr="00842A05" w:rsidRDefault="00B00EF2" w:rsidP="004F215A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B00EF2">
              <w:rPr>
                <w:rFonts w:ascii="ＭＳ 明朝" w:hAnsi="ＭＳ 明朝" w:cs="ＭＳ ゴシック" w:hint="eastAsia"/>
                <w:spacing w:val="132"/>
                <w:fitText w:val="3528" w:id="-1987808256"/>
              </w:rPr>
              <w:t>高圧ガス保安協</w:t>
            </w:r>
            <w:r w:rsidRPr="00B00EF2">
              <w:rPr>
                <w:rFonts w:ascii="ＭＳ 明朝" w:hAnsi="ＭＳ 明朝" w:cs="ＭＳ ゴシック" w:hint="eastAsia"/>
                <w:spacing w:val="0"/>
                <w:fitText w:val="3528" w:id="-1987808256"/>
              </w:rPr>
              <w:t>会</w:t>
            </w:r>
          </w:p>
          <w:p w14:paraId="4DEAFBB6" w14:textId="77777777" w:rsidR="004F215A" w:rsidRPr="00842A05" w:rsidRDefault="004F215A" w:rsidP="004F215A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B00EF2">
              <w:rPr>
                <w:rFonts w:ascii="ＭＳ 明朝" w:hAnsi="ＭＳ 明朝" w:cs="ＭＳ ゴシック" w:hint="eastAsia"/>
                <w:spacing w:val="133"/>
                <w:fitText w:val="3540" w:id="-669300223"/>
              </w:rPr>
              <w:t>保安検査受検届</w:t>
            </w:r>
            <w:r w:rsidRPr="00B00EF2">
              <w:rPr>
                <w:rFonts w:ascii="ＭＳ 明朝" w:hAnsi="ＭＳ 明朝" w:cs="ＭＳ ゴシック" w:hint="eastAsia"/>
                <w:spacing w:val="0"/>
                <w:fitText w:val="3540" w:id="-669300223"/>
              </w:rPr>
              <w:t>書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AC75A92" w14:textId="77777777" w:rsidR="004F215A" w:rsidRDefault="004F215A" w:rsidP="004F215A">
            <w:pPr>
              <w:pStyle w:val="a3"/>
              <w:spacing w:line="276" w:lineRule="auto"/>
              <w:jc w:val="center"/>
              <w:rPr>
                <w:rFonts w:ascii="ＭＳ 明朝" w:hAnsi="ＭＳ 明朝" w:cs="ＭＳ ゴシック"/>
              </w:rPr>
            </w:pPr>
          </w:p>
          <w:p w14:paraId="5CEA6AA1" w14:textId="77777777" w:rsidR="004F215A" w:rsidRDefault="0062146A" w:rsidP="004F215A">
            <w:pPr>
              <w:pStyle w:val="a3"/>
              <w:spacing w:line="276" w:lineRule="auto"/>
              <w:jc w:val="center"/>
              <w:rPr>
                <w:rFonts w:ascii="ＭＳ 明朝" w:hAnsi="ＭＳ 明朝" w:cs="ＭＳ ゴシック"/>
              </w:rPr>
            </w:pPr>
            <w:r>
              <w:rPr>
                <w:rFonts w:ascii="ＭＳ 明朝" w:hAnsi="ＭＳ 明朝" w:cs="ＭＳ ゴシック" w:hint="eastAsia"/>
              </w:rPr>
              <w:t>冷凍</w:t>
            </w:r>
          </w:p>
          <w:p w14:paraId="2809894B" w14:textId="77777777" w:rsidR="004F215A" w:rsidRPr="00842A05" w:rsidRDefault="004F215A" w:rsidP="004F215A">
            <w:pPr>
              <w:pStyle w:val="a3"/>
              <w:spacing w:line="276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4BDD1" w14:textId="77777777" w:rsidR="004F215A" w:rsidRPr="00842A05" w:rsidRDefault="004F215A" w:rsidP="004F215A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842A05">
              <w:rPr>
                <w:rFonts w:ascii="ＭＳ 明朝" w:hAnsi="ＭＳ 明朝" w:cs="ＭＳ ゴシック" w:hint="eastAsia"/>
              </w:rPr>
              <w:t>×</w:t>
            </w:r>
            <w:r w:rsidRPr="00B00EF2">
              <w:rPr>
                <w:rFonts w:ascii="ＭＳ 明朝" w:hAnsi="ＭＳ 明朝" w:cs="ＭＳ ゴシック" w:hint="eastAsia"/>
                <w:spacing w:val="175"/>
                <w:fitText w:val="1890" w:id="-656751872"/>
              </w:rPr>
              <w:t>整理番</w:t>
            </w:r>
            <w:r w:rsidRPr="00B00EF2">
              <w:rPr>
                <w:rFonts w:ascii="ＭＳ 明朝" w:hAnsi="ＭＳ 明朝" w:cs="ＭＳ ゴシック" w:hint="eastAsia"/>
                <w:spacing w:val="0"/>
                <w:fitText w:val="1890" w:id="-656751872"/>
              </w:rPr>
              <w:t>号</w:t>
            </w:r>
          </w:p>
        </w:tc>
        <w:tc>
          <w:tcPr>
            <w:tcW w:w="2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52BDEA" w14:textId="77777777" w:rsidR="004F215A" w:rsidRPr="00842A05" w:rsidRDefault="004F215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4C7C52" w14:textId="77777777" w:rsidR="004F215A" w:rsidRPr="00842A05" w:rsidRDefault="004F215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4F215A" w:rsidRPr="00842A05" w14:paraId="14BE4B96" w14:textId="77777777" w:rsidTr="001A7768">
        <w:trPr>
          <w:cantSplit/>
          <w:trHeight w:hRule="exact" w:val="71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A4F596" w14:textId="77777777" w:rsidR="004F215A" w:rsidRPr="00842A05" w:rsidRDefault="004F215A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E472B" w14:textId="77777777" w:rsidR="004F215A" w:rsidRPr="00842A05" w:rsidRDefault="004F215A" w:rsidP="004F215A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7AD27FE" w14:textId="77777777" w:rsidR="004F215A" w:rsidRPr="00842A05" w:rsidRDefault="004F215A" w:rsidP="004F215A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42059" w14:textId="77777777" w:rsidR="004F215A" w:rsidRPr="00842A05" w:rsidRDefault="004F215A" w:rsidP="004F215A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842A05">
              <w:rPr>
                <w:rFonts w:ascii="ＭＳ 明朝" w:hAnsi="ＭＳ 明朝" w:cs="ＭＳ ゴシック" w:hint="eastAsia"/>
              </w:rPr>
              <w:t>×</w:t>
            </w:r>
            <w:r w:rsidRPr="00433FD2">
              <w:rPr>
                <w:rFonts w:ascii="ＭＳ 明朝" w:hAnsi="ＭＳ 明朝" w:cs="ＭＳ ゴシック" w:hint="eastAsia"/>
                <w:spacing w:val="105"/>
                <w:fitText w:val="1890" w:id="-656751871"/>
              </w:rPr>
              <w:t>受理年月</w:t>
            </w:r>
            <w:r w:rsidRPr="00433FD2">
              <w:rPr>
                <w:rFonts w:ascii="ＭＳ 明朝" w:hAnsi="ＭＳ 明朝" w:cs="ＭＳ ゴシック" w:hint="eastAsia"/>
                <w:spacing w:val="0"/>
                <w:fitText w:val="1890" w:id="-656751871"/>
              </w:rPr>
              <w:t>日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B9F7CE" w14:textId="77777777" w:rsidR="004F215A" w:rsidRPr="00842A05" w:rsidRDefault="004F215A" w:rsidP="004F215A">
            <w:pPr>
              <w:pStyle w:val="a3"/>
              <w:jc w:val="right"/>
              <w:rPr>
                <w:rFonts w:ascii="ＭＳ 明朝" w:hAnsi="ＭＳ 明朝"/>
                <w:spacing w:val="0"/>
              </w:rPr>
            </w:pPr>
            <w:r w:rsidRPr="00842A05">
              <w:rPr>
                <w:rFonts w:ascii="ＭＳ 明朝" w:hAnsi="ＭＳ 明朝" w:cs="ＭＳ ゴシック" w:hint="eastAsia"/>
              </w:rPr>
              <w:t xml:space="preserve">　　年　</w:t>
            </w:r>
            <w:r>
              <w:rPr>
                <w:rFonts w:ascii="ＭＳ 明朝" w:hAnsi="ＭＳ 明朝" w:cs="ＭＳ ゴシック" w:hint="eastAsia"/>
              </w:rPr>
              <w:t xml:space="preserve">　</w:t>
            </w:r>
            <w:r w:rsidRPr="00842A05">
              <w:rPr>
                <w:rFonts w:ascii="ＭＳ 明朝" w:hAnsi="ＭＳ 明朝" w:cs="ＭＳ ゴシック" w:hint="eastAsia"/>
              </w:rPr>
              <w:t>月</w:t>
            </w:r>
            <w:r>
              <w:rPr>
                <w:rFonts w:ascii="ＭＳ 明朝" w:hAnsi="ＭＳ 明朝" w:cs="ＭＳ ゴシック" w:hint="eastAsia"/>
              </w:rPr>
              <w:t xml:space="preserve">　</w:t>
            </w:r>
            <w:r w:rsidRPr="00842A05">
              <w:rPr>
                <w:rFonts w:ascii="ＭＳ 明朝" w:hAnsi="ＭＳ 明朝" w:cs="ＭＳ ゴシック" w:hint="eastAsia"/>
              </w:rPr>
              <w:t xml:space="preserve">　日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64953F" w14:textId="77777777" w:rsidR="004F215A" w:rsidRPr="00842A05" w:rsidRDefault="004F215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4F215A" w:rsidRPr="00842A05" w14:paraId="07D0297E" w14:textId="77777777" w:rsidTr="001A7768">
        <w:trPr>
          <w:cantSplit/>
          <w:trHeight w:hRule="exact" w:val="99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6667B9" w14:textId="77777777" w:rsidR="004F215A" w:rsidRPr="00842A05" w:rsidRDefault="004F215A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600D1" w14:textId="77777777" w:rsidR="004F215A" w:rsidRPr="00842A05" w:rsidRDefault="004F215A" w:rsidP="004F215A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B00EF2">
              <w:rPr>
                <w:rFonts w:ascii="ＭＳ 明朝" w:hAnsi="ＭＳ 明朝" w:cs="ＭＳ ゴシック" w:hint="eastAsia"/>
                <w:spacing w:val="23"/>
                <w:fitText w:val="3541" w:id="-656759040"/>
              </w:rPr>
              <w:t>名称（事業所の名称を含む。</w:t>
            </w:r>
            <w:r w:rsidRPr="00B00EF2">
              <w:rPr>
                <w:rFonts w:ascii="ＭＳ 明朝" w:hAnsi="ＭＳ 明朝" w:cs="ＭＳ ゴシック" w:hint="eastAsia"/>
                <w:spacing w:val="2"/>
                <w:fitText w:val="3541" w:id="-656759040"/>
              </w:rPr>
              <w:t>）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D7A3F3E" w14:textId="77777777" w:rsidR="004F215A" w:rsidRPr="00842A05" w:rsidRDefault="004F215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D92E40" w14:textId="77777777" w:rsidR="004F215A" w:rsidRPr="00842A05" w:rsidRDefault="004F215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4F215A" w:rsidRPr="00842A05" w14:paraId="6B2F664D" w14:textId="77777777" w:rsidTr="001A7768">
        <w:trPr>
          <w:cantSplit/>
          <w:trHeight w:hRule="exact" w:val="99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D46AE3" w14:textId="77777777" w:rsidR="004F215A" w:rsidRPr="00842A05" w:rsidRDefault="004F215A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57570" w14:textId="77777777" w:rsidR="004F215A" w:rsidRPr="00842A05" w:rsidRDefault="004F215A" w:rsidP="004F215A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E6371F">
              <w:rPr>
                <w:rFonts w:ascii="ＭＳ 明朝" w:hAnsi="ＭＳ 明朝" w:cs="ＭＳ ゴシック" w:hint="eastAsia"/>
                <w:spacing w:val="80"/>
                <w:fitText w:val="3540" w:id="-669300220"/>
              </w:rPr>
              <w:t>事務所（本社）所在</w:t>
            </w:r>
            <w:r w:rsidRPr="00E6371F">
              <w:rPr>
                <w:rFonts w:ascii="ＭＳ 明朝" w:hAnsi="ＭＳ 明朝" w:cs="ＭＳ ゴシック" w:hint="eastAsia"/>
                <w:spacing w:val="0"/>
                <w:fitText w:val="3540" w:id="-669300220"/>
              </w:rPr>
              <w:t>地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46FD8A" w14:textId="77777777" w:rsidR="004F215A" w:rsidRPr="00842A05" w:rsidRDefault="004F215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796549" w14:textId="77777777" w:rsidR="004F215A" w:rsidRPr="00842A05" w:rsidRDefault="004F215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4F215A" w:rsidRPr="00842A05" w14:paraId="367D98AC" w14:textId="77777777" w:rsidTr="001A7768">
        <w:trPr>
          <w:cantSplit/>
          <w:trHeight w:hRule="exact" w:val="983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748E70" w14:textId="77777777" w:rsidR="004F215A" w:rsidRPr="00842A05" w:rsidRDefault="004F215A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918E8" w14:textId="77777777" w:rsidR="004F215A" w:rsidRPr="00842A05" w:rsidRDefault="004F215A" w:rsidP="004F215A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E6371F">
              <w:rPr>
                <w:rFonts w:ascii="ＭＳ 明朝" w:hAnsi="ＭＳ 明朝" w:cs="ＭＳ ゴシック" w:hint="eastAsia"/>
                <w:spacing w:val="228"/>
                <w:fitText w:val="3540" w:id="-669300219"/>
              </w:rPr>
              <w:t>事業所所在</w:t>
            </w:r>
            <w:r w:rsidRPr="00E6371F">
              <w:rPr>
                <w:rFonts w:ascii="ＭＳ 明朝" w:hAnsi="ＭＳ 明朝" w:cs="ＭＳ ゴシック" w:hint="eastAsia"/>
                <w:spacing w:val="0"/>
                <w:fitText w:val="3540" w:id="-669300219"/>
              </w:rPr>
              <w:t>地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8D5B4A" w14:textId="77777777" w:rsidR="004F215A" w:rsidRPr="00842A05" w:rsidRDefault="004F215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F40C03" w14:textId="77777777" w:rsidR="004F215A" w:rsidRPr="00842A05" w:rsidRDefault="004F215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4F215A" w:rsidRPr="00842A05" w14:paraId="78D56AA4" w14:textId="77777777" w:rsidTr="001A7768">
        <w:trPr>
          <w:cantSplit/>
          <w:trHeight w:hRule="exact" w:val="997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56C033" w14:textId="77777777" w:rsidR="004F215A" w:rsidRPr="00842A05" w:rsidRDefault="004F215A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82378" w14:textId="77777777" w:rsidR="004F215A" w:rsidRPr="00842A05" w:rsidRDefault="004F215A" w:rsidP="004F215A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475CD9">
              <w:rPr>
                <w:rFonts w:ascii="ＭＳ 明朝" w:hAnsi="ＭＳ 明朝" w:cs="ＭＳ ゴシック" w:hint="eastAsia"/>
                <w:spacing w:val="80"/>
                <w:fitText w:val="3540" w:id="-669300218"/>
              </w:rPr>
              <w:t>検査を受けた特定施</w:t>
            </w:r>
            <w:r w:rsidRPr="00475CD9">
              <w:rPr>
                <w:rFonts w:ascii="ＭＳ 明朝" w:hAnsi="ＭＳ 明朝" w:cs="ＭＳ ゴシック" w:hint="eastAsia"/>
                <w:spacing w:val="0"/>
                <w:fitText w:val="3540" w:id="-669300218"/>
              </w:rPr>
              <w:t>設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157C40" w14:textId="77777777" w:rsidR="004F215A" w:rsidRPr="00842A05" w:rsidRDefault="004F215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4C6BED" w14:textId="77777777" w:rsidR="004F215A" w:rsidRPr="00842A05" w:rsidRDefault="004F215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4F215A" w:rsidRPr="00842A05" w14:paraId="3951F42E" w14:textId="77777777" w:rsidTr="004F215A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69060C" w14:textId="77777777" w:rsidR="004F215A" w:rsidRPr="00842A05" w:rsidRDefault="004F215A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9C691" w14:textId="77777777" w:rsidR="004F215A" w:rsidRPr="00842A05" w:rsidRDefault="004F215A" w:rsidP="004F215A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475CD9">
              <w:rPr>
                <w:rFonts w:ascii="ＭＳ 明朝" w:hAnsi="ＭＳ 明朝" w:cs="ＭＳ ゴシック" w:hint="eastAsia"/>
                <w:spacing w:val="80"/>
                <w:fitText w:val="3540" w:id="-669300217"/>
              </w:rPr>
              <w:t>保安検査証の検査番</w:t>
            </w:r>
            <w:r w:rsidRPr="00475CD9">
              <w:rPr>
                <w:rFonts w:ascii="ＭＳ 明朝" w:hAnsi="ＭＳ 明朝" w:cs="ＭＳ ゴシック" w:hint="eastAsia"/>
                <w:spacing w:val="0"/>
                <w:fitText w:val="3540" w:id="-669300217"/>
              </w:rPr>
              <w:t>号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E351BD" w14:textId="77777777" w:rsidR="004F215A" w:rsidRPr="00842A05" w:rsidRDefault="004F215A" w:rsidP="006F3A6A">
            <w:pPr>
              <w:pStyle w:val="a3"/>
              <w:spacing w:line="360" w:lineRule="auto"/>
              <w:ind w:firstLineChars="750" w:firstLine="1890"/>
              <w:rPr>
                <w:rFonts w:ascii="ＭＳ 明朝" w:hAnsi="ＭＳ 明朝"/>
                <w:spacing w:val="0"/>
              </w:rPr>
            </w:pPr>
            <w:r w:rsidRPr="00842A05">
              <w:rPr>
                <w:rFonts w:ascii="ＭＳ 明朝" w:hAnsi="ＭＳ 明朝" w:cs="ＭＳ ゴシック" w:hint="eastAsia"/>
              </w:rPr>
              <w:t>年</w:t>
            </w:r>
            <w:r w:rsidR="001E6FD9">
              <w:rPr>
                <w:rFonts w:ascii="ＭＳ 明朝" w:hAnsi="ＭＳ 明朝" w:cs="ＭＳ ゴシック" w:hint="eastAsia"/>
              </w:rPr>
              <w:t xml:space="preserve">　</w:t>
            </w:r>
            <w:r w:rsidRPr="00842A05">
              <w:rPr>
                <w:rFonts w:ascii="ＭＳ 明朝" w:hAnsi="ＭＳ 明朝" w:cs="ＭＳ ゴシック" w:hint="eastAsia"/>
              </w:rPr>
              <w:t xml:space="preserve">　月　　日</w:t>
            </w:r>
          </w:p>
          <w:p w14:paraId="64C387D0" w14:textId="77777777" w:rsidR="004F215A" w:rsidRPr="00842A05" w:rsidRDefault="00B00EF2" w:rsidP="004F215A">
            <w:pPr>
              <w:pStyle w:val="a3"/>
              <w:spacing w:line="360" w:lineRule="auto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cs="ＭＳ ゴシック" w:hint="eastAsia"/>
              </w:rPr>
              <w:t>高圧ガス保安協会</w:t>
            </w:r>
            <w:r w:rsidR="004F215A" w:rsidRPr="00842A05">
              <w:rPr>
                <w:rFonts w:ascii="ＭＳ 明朝" w:hAnsi="ＭＳ 明朝" w:cs="ＭＳ ゴシック" w:hint="eastAsia"/>
              </w:rPr>
              <w:t xml:space="preserve">　　第　　　　号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3E33B1" w14:textId="77777777" w:rsidR="004F215A" w:rsidRPr="00842A05" w:rsidRDefault="004F215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4F215A" w:rsidRPr="00842A05" w14:paraId="07E6DB0F" w14:textId="77777777" w:rsidTr="001A7768">
        <w:trPr>
          <w:cantSplit/>
          <w:trHeight w:hRule="exact" w:val="1014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114B40" w14:textId="77777777" w:rsidR="004F215A" w:rsidRPr="00842A05" w:rsidRDefault="004F215A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A80951D" w14:textId="24A7A92F" w:rsidR="004F215A" w:rsidRPr="00842A05" w:rsidRDefault="00475CD9" w:rsidP="00B00EF2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475CD9">
              <w:rPr>
                <w:rFonts w:ascii="ＭＳ 明朝" w:hAnsi="ＭＳ 明朝" w:hint="eastAsia"/>
                <w:spacing w:val="96"/>
                <w:sz w:val="22"/>
                <w:szCs w:val="22"/>
                <w:fitText w:val="3520" w:id="-422859008"/>
              </w:rPr>
              <w:t>検査を受けた年月</w:t>
            </w:r>
            <w:r w:rsidRPr="00475CD9">
              <w:rPr>
                <w:rFonts w:ascii="ＭＳ 明朝" w:hAnsi="ＭＳ 明朝" w:hint="eastAsia"/>
                <w:spacing w:val="2"/>
                <w:sz w:val="22"/>
                <w:szCs w:val="22"/>
                <w:fitText w:val="3520" w:id="-422859008"/>
              </w:rPr>
              <w:t>日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1E56295" w14:textId="77777777" w:rsidR="004F215A" w:rsidRPr="00842A05" w:rsidRDefault="004F215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03E14B" w14:textId="77777777" w:rsidR="004F215A" w:rsidRPr="00842A05" w:rsidRDefault="004F215A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1A7768" w:rsidRPr="00842A05" w14:paraId="09A6F1BE" w14:textId="77777777" w:rsidTr="001A7768">
        <w:trPr>
          <w:cantSplit/>
          <w:trHeight w:hRule="exact" w:val="986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14:paraId="27E09128" w14:textId="77777777" w:rsidR="001A7768" w:rsidRPr="00842A05" w:rsidRDefault="001A7768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2D6333" w14:textId="783BE557" w:rsidR="001A7768" w:rsidRPr="00B00EF2" w:rsidRDefault="001A7768" w:rsidP="00B00EF2">
            <w:pPr>
              <w:pStyle w:val="a3"/>
              <w:jc w:val="center"/>
              <w:rPr>
                <w:rFonts w:ascii="ＭＳ 明朝" w:hAnsi="ＭＳ 明朝" w:hint="eastAsia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備　　　　　　　　　　　　　　考</w:t>
            </w:r>
          </w:p>
        </w:tc>
        <w:tc>
          <w:tcPr>
            <w:tcW w:w="57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1439A29" w14:textId="77777777" w:rsidR="001A7768" w:rsidRPr="00842A05" w:rsidRDefault="001A776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</w:tcPr>
          <w:p w14:paraId="197DC979" w14:textId="77777777" w:rsidR="001A7768" w:rsidRPr="00842A05" w:rsidRDefault="001A7768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14:paraId="3E6E75A3" w14:textId="77777777" w:rsidR="004F215A" w:rsidRDefault="004F215A">
      <w:pPr>
        <w:pStyle w:val="a3"/>
        <w:spacing w:line="175" w:lineRule="exact"/>
        <w:rPr>
          <w:rFonts w:ascii="ＭＳ 明朝" w:hAnsi="ＭＳ 明朝"/>
          <w:spacing w:val="0"/>
        </w:rPr>
      </w:pPr>
    </w:p>
    <w:p w14:paraId="2EA3C7FB" w14:textId="77777777" w:rsidR="0062146A" w:rsidRDefault="0062146A">
      <w:pPr>
        <w:pStyle w:val="a3"/>
        <w:spacing w:line="175" w:lineRule="exact"/>
        <w:rPr>
          <w:rFonts w:ascii="ＭＳ 明朝" w:hAnsi="ＭＳ 明朝"/>
          <w:spacing w:val="0"/>
        </w:rPr>
      </w:pPr>
    </w:p>
    <w:p w14:paraId="5C3BB2E3" w14:textId="77777777" w:rsidR="0062146A" w:rsidRDefault="0062146A">
      <w:pPr>
        <w:pStyle w:val="a3"/>
        <w:spacing w:line="175" w:lineRule="exact"/>
        <w:rPr>
          <w:rFonts w:ascii="ＭＳ 明朝" w:hAnsi="ＭＳ 明朝"/>
          <w:spacing w:val="0"/>
        </w:rPr>
      </w:pPr>
    </w:p>
    <w:p w14:paraId="794A8BF9" w14:textId="77777777" w:rsidR="00B00EF2" w:rsidRPr="00842A05" w:rsidRDefault="00B00EF2">
      <w:pPr>
        <w:pStyle w:val="a3"/>
        <w:spacing w:line="175" w:lineRule="exact"/>
        <w:rPr>
          <w:rFonts w:ascii="ＭＳ 明朝" w:hAnsi="ＭＳ 明朝"/>
          <w:spacing w:val="0"/>
        </w:rPr>
      </w:pPr>
    </w:p>
    <w:p w14:paraId="3BE8C3AC" w14:textId="77777777" w:rsidR="004F215A" w:rsidRPr="00842A05" w:rsidRDefault="00485E6A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　</w:t>
      </w:r>
      <w:r w:rsidR="004F215A" w:rsidRPr="00842A05">
        <w:rPr>
          <w:rFonts w:ascii="ＭＳ 明朝" w:hAnsi="ＭＳ 明朝" w:cs="ＭＳ ゴシック" w:hint="eastAsia"/>
        </w:rPr>
        <w:t>年　　　月　　　日</w:t>
      </w:r>
    </w:p>
    <w:p w14:paraId="6BA76CD5" w14:textId="77777777" w:rsidR="004F215A" w:rsidRDefault="004F215A">
      <w:pPr>
        <w:pStyle w:val="a3"/>
        <w:rPr>
          <w:rFonts w:ascii="ＭＳ 明朝" w:hAnsi="ＭＳ 明朝"/>
          <w:spacing w:val="0"/>
        </w:rPr>
      </w:pPr>
    </w:p>
    <w:p w14:paraId="11070EEF" w14:textId="77777777" w:rsidR="00B00EF2" w:rsidRDefault="00B00EF2">
      <w:pPr>
        <w:pStyle w:val="a3"/>
        <w:rPr>
          <w:rFonts w:ascii="ＭＳ 明朝" w:hAnsi="ＭＳ 明朝"/>
          <w:spacing w:val="0"/>
        </w:rPr>
      </w:pPr>
    </w:p>
    <w:p w14:paraId="56D49B7F" w14:textId="77777777" w:rsidR="0062146A" w:rsidRDefault="0062146A">
      <w:pPr>
        <w:pStyle w:val="a3"/>
        <w:rPr>
          <w:rFonts w:ascii="ＭＳ 明朝" w:hAnsi="ＭＳ 明朝"/>
          <w:spacing w:val="0"/>
        </w:rPr>
      </w:pPr>
    </w:p>
    <w:p w14:paraId="355E4B94" w14:textId="77777777" w:rsidR="004F215A" w:rsidRPr="00842A05" w:rsidRDefault="004F215A">
      <w:pPr>
        <w:pStyle w:val="a3"/>
        <w:rPr>
          <w:rFonts w:ascii="ＭＳ 明朝" w:hAnsi="ＭＳ 明朝"/>
          <w:spacing w:val="0"/>
        </w:rPr>
      </w:pPr>
      <w:r w:rsidRPr="00842A05">
        <w:rPr>
          <w:rFonts w:ascii="ＭＳ 明朝" w:hAnsi="ＭＳ 明朝" w:cs="ＭＳ ゴシック" w:hint="eastAsia"/>
        </w:rPr>
        <w:t xml:space="preserve">　　　　　　　　　　　　　　　　　　代表者　氏名　　　　　　　　　　　　</w:t>
      </w:r>
    </w:p>
    <w:p w14:paraId="7D862A94" w14:textId="77777777" w:rsidR="004F215A" w:rsidRDefault="004F215A">
      <w:pPr>
        <w:pStyle w:val="a3"/>
        <w:rPr>
          <w:rFonts w:ascii="ＭＳ 明朝" w:hAnsi="ＭＳ 明朝"/>
          <w:spacing w:val="0"/>
        </w:rPr>
      </w:pPr>
    </w:p>
    <w:p w14:paraId="2028B878" w14:textId="77777777" w:rsidR="00B00EF2" w:rsidRPr="00842A05" w:rsidRDefault="00B00EF2">
      <w:pPr>
        <w:pStyle w:val="a3"/>
        <w:rPr>
          <w:rFonts w:ascii="ＭＳ 明朝" w:hAnsi="ＭＳ 明朝" w:hint="eastAsia"/>
          <w:spacing w:val="0"/>
        </w:rPr>
      </w:pPr>
    </w:p>
    <w:p w14:paraId="553988CB" w14:textId="77777777" w:rsidR="004F215A" w:rsidRPr="00842A05" w:rsidRDefault="005269AC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福岡市長</w:t>
      </w:r>
      <w:r w:rsidR="004F215A">
        <w:rPr>
          <w:rFonts w:ascii="ＭＳ 明朝" w:hAnsi="ＭＳ 明朝" w:cs="ＭＳ ゴシック" w:hint="eastAsia"/>
        </w:rPr>
        <w:t xml:space="preserve">　</w:t>
      </w:r>
      <w:r w:rsidR="004F215A" w:rsidRPr="00842A05">
        <w:rPr>
          <w:rFonts w:ascii="ＭＳ 明朝" w:hAnsi="ＭＳ 明朝" w:cs="ＭＳ ゴシック" w:hint="eastAsia"/>
        </w:rPr>
        <w:t>殿</w:t>
      </w:r>
    </w:p>
    <w:p w14:paraId="1B41AC3D" w14:textId="77777777" w:rsidR="004F215A" w:rsidRDefault="004F215A">
      <w:pPr>
        <w:pStyle w:val="a3"/>
        <w:rPr>
          <w:rFonts w:ascii="ＭＳ 明朝" w:hAnsi="ＭＳ 明朝"/>
          <w:spacing w:val="0"/>
        </w:rPr>
      </w:pPr>
    </w:p>
    <w:p w14:paraId="6984239D" w14:textId="77777777" w:rsidR="0062146A" w:rsidRPr="00842A05" w:rsidRDefault="0062146A">
      <w:pPr>
        <w:pStyle w:val="a3"/>
        <w:rPr>
          <w:rFonts w:ascii="ＭＳ 明朝" w:hAnsi="ＭＳ 明朝" w:hint="eastAsia"/>
          <w:spacing w:val="0"/>
        </w:rPr>
      </w:pPr>
    </w:p>
    <w:p w14:paraId="0D572BE2" w14:textId="77777777" w:rsidR="004F215A" w:rsidRPr="00842A05" w:rsidRDefault="00485E6A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備考　</w:t>
      </w:r>
      <w:r w:rsidR="004F215A" w:rsidRPr="00842A05">
        <w:rPr>
          <w:rFonts w:ascii="ＭＳ 明朝" w:hAnsi="ＭＳ 明朝" w:cs="ＭＳ ゴシック" w:hint="eastAsia"/>
        </w:rPr>
        <w:t>１　この用紙の大きさは、日本</w:t>
      </w:r>
      <w:r w:rsidR="00066368">
        <w:rPr>
          <w:rFonts w:ascii="ＭＳ 明朝" w:hAnsi="ＭＳ 明朝" w:cs="ＭＳ ゴシック" w:hint="eastAsia"/>
        </w:rPr>
        <w:t>産業</w:t>
      </w:r>
      <w:r w:rsidR="004F215A" w:rsidRPr="00842A05">
        <w:rPr>
          <w:rFonts w:ascii="ＭＳ 明朝" w:hAnsi="ＭＳ 明朝" w:cs="ＭＳ ゴシック" w:hint="eastAsia"/>
        </w:rPr>
        <w:t>規格Ａ４とすること。</w:t>
      </w:r>
    </w:p>
    <w:p w14:paraId="643B3B84" w14:textId="77777777" w:rsidR="004F215A" w:rsidRDefault="00485E6A" w:rsidP="00F95D13">
      <w:pPr>
        <w:pStyle w:val="a3"/>
        <w:rPr>
          <w:rFonts w:ascii="ＭＳ 明朝" w:hAnsi="ＭＳ 明朝" w:cs="ＭＳ ゴシック"/>
        </w:rPr>
      </w:pPr>
      <w:r>
        <w:rPr>
          <w:rFonts w:ascii="ＭＳ 明朝" w:hAnsi="ＭＳ 明朝" w:cs="ＭＳ ゴシック" w:hint="eastAsia"/>
        </w:rPr>
        <w:t xml:space="preserve">　　　　</w:t>
      </w:r>
      <w:r w:rsidR="004F215A" w:rsidRPr="00842A05">
        <w:rPr>
          <w:rFonts w:ascii="ＭＳ 明朝" w:hAnsi="ＭＳ 明朝" w:cs="ＭＳ ゴシック" w:hint="eastAsia"/>
        </w:rPr>
        <w:t>２　×印の項は記載しないこと。</w:t>
      </w:r>
    </w:p>
    <w:p w14:paraId="58869080" w14:textId="1E124710" w:rsidR="001A7768" w:rsidRDefault="001A7768" w:rsidP="00F95D13">
      <w:pPr>
        <w:pStyle w:val="a3"/>
        <w:rPr>
          <w:rFonts w:ascii="ＭＳ 明朝" w:hAnsi="ＭＳ 明朝" w:cs="ＭＳ ゴシック"/>
        </w:rPr>
      </w:pPr>
      <w:r>
        <w:rPr>
          <w:rFonts w:ascii="ＭＳ 明朝" w:hAnsi="ＭＳ 明朝" w:cs="ＭＳ ゴシック" w:hint="eastAsia"/>
        </w:rPr>
        <w:t xml:space="preserve">　　　　３　備考の欄には、次に掲げる事項を記載すること。</w:t>
      </w:r>
    </w:p>
    <w:p w14:paraId="455BAB06" w14:textId="0C4AB0F9" w:rsidR="001A7768" w:rsidRDefault="001A7768" w:rsidP="00750B28">
      <w:pPr>
        <w:pStyle w:val="a3"/>
        <w:ind w:leftChars="472" w:left="991" w:firstLineChars="56" w:firstLine="141"/>
        <w:rPr>
          <w:rFonts w:ascii="ＭＳ 明朝" w:hAnsi="ＭＳ 明朝" w:cs="ＭＳ ゴシック"/>
        </w:rPr>
      </w:pPr>
      <w:r>
        <w:rPr>
          <w:rFonts w:ascii="ＭＳ 明朝" w:hAnsi="ＭＳ 明朝" w:cs="ＭＳ ゴシック" w:hint="eastAsia"/>
        </w:rPr>
        <w:t>（1）</w:t>
      </w:r>
      <w:r w:rsidR="00750B28">
        <w:rPr>
          <w:rFonts w:ascii="ＭＳ 明朝" w:hAnsi="ＭＳ 明朝" w:cs="ＭＳ ゴシック" w:hint="eastAsia"/>
        </w:rPr>
        <w:t xml:space="preserve">　</w:t>
      </w:r>
      <w:r>
        <w:rPr>
          <w:rFonts w:ascii="ＭＳ 明朝" w:hAnsi="ＭＳ 明朝" w:cs="ＭＳ ゴシック" w:hint="eastAsia"/>
        </w:rPr>
        <w:t xml:space="preserve">第40条第２項ただし書の経済産業大臣が災害その他の事由を勘案して　</w:t>
      </w:r>
      <w:r w:rsidR="00750B28">
        <w:rPr>
          <w:rFonts w:ascii="ＭＳ 明朝" w:hAnsi="ＭＳ 明朝" w:cs="ＭＳ ゴシック" w:hint="eastAsia"/>
        </w:rPr>
        <w:t xml:space="preserve">　　</w:t>
      </w:r>
      <w:r>
        <w:rPr>
          <w:rFonts w:ascii="ＭＳ 明朝" w:hAnsi="ＭＳ 明朝" w:cs="ＭＳ ゴシック" w:hint="eastAsia"/>
        </w:rPr>
        <w:t>定める期間に保安検査を受ける場合はその旨</w:t>
      </w:r>
    </w:p>
    <w:p w14:paraId="6B1DF6BA" w14:textId="59D5A588" w:rsidR="001A7768" w:rsidRPr="00842A05" w:rsidRDefault="00750B28" w:rsidP="00750B28">
      <w:pPr>
        <w:pStyle w:val="a3"/>
        <w:ind w:leftChars="540" w:left="1414" w:hangingChars="111" w:hanging="280"/>
        <w:rPr>
          <w:rFonts w:ascii="ＭＳ 明朝" w:hAnsi="ＭＳ 明朝" w:hint="eastAsia"/>
          <w:spacing w:val="0"/>
        </w:rPr>
      </w:pPr>
      <w:r>
        <w:rPr>
          <w:rFonts w:ascii="ＭＳ 明朝" w:hAnsi="ＭＳ 明朝" w:cs="ＭＳ ゴシック" w:hint="eastAsia"/>
        </w:rPr>
        <w:t>（</w:t>
      </w:r>
      <w:r>
        <w:rPr>
          <w:rFonts w:ascii="ＭＳ 明朝" w:hAnsi="ＭＳ 明朝" w:cs="ＭＳ ゴシック" w:hint="eastAsia"/>
        </w:rPr>
        <w:t>2）</w:t>
      </w:r>
      <w:r w:rsidR="001A7768">
        <w:rPr>
          <w:rFonts w:ascii="ＭＳ 明朝" w:hAnsi="ＭＳ 明朝" w:cs="ＭＳ ゴシック" w:hint="eastAsia"/>
        </w:rPr>
        <w:t>その他必要な事項</w:t>
      </w:r>
    </w:p>
    <w:sectPr w:rsidR="001A7768" w:rsidRPr="00842A05" w:rsidSect="004F215A">
      <w:headerReference w:type="default" r:id="rId7"/>
      <w:pgSz w:w="11906" w:h="16838"/>
      <w:pgMar w:top="1440" w:right="1080" w:bottom="1440" w:left="1080" w:header="510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C9D3F" w14:textId="77777777" w:rsidR="00D80364" w:rsidRDefault="00D80364">
      <w:r>
        <w:separator/>
      </w:r>
    </w:p>
  </w:endnote>
  <w:endnote w:type="continuationSeparator" w:id="0">
    <w:p w14:paraId="1CB05711" w14:textId="77777777" w:rsidR="00D80364" w:rsidRDefault="00D80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F591D" w14:textId="77777777" w:rsidR="00D80364" w:rsidRDefault="00D80364">
      <w:r>
        <w:separator/>
      </w:r>
    </w:p>
  </w:footnote>
  <w:footnote w:type="continuationSeparator" w:id="0">
    <w:p w14:paraId="496D5766" w14:textId="77777777" w:rsidR="00D80364" w:rsidRDefault="00D80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6DCC2" w14:textId="77777777" w:rsidR="0062146A" w:rsidRDefault="0062146A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5AAFF383" w14:textId="77777777" w:rsidR="0062146A" w:rsidRDefault="0062146A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2B1DDE27" w14:textId="77777777" w:rsidR="004D5EF4" w:rsidRDefault="004D5EF4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33E057C9" w14:textId="23A709EC" w:rsidR="004F215A" w:rsidRPr="00842A05" w:rsidRDefault="004F215A">
    <w:pPr>
      <w:pStyle w:val="a4"/>
      <w:rPr>
        <w:rFonts w:ascii="ＭＳ 明朝" w:hAnsi="ＭＳ 明朝"/>
        <w:sz w:val="18"/>
        <w:szCs w:val="18"/>
      </w:rPr>
    </w:pPr>
    <w:r w:rsidRPr="00571316">
      <w:rPr>
        <w:rFonts w:ascii="ＭＳ ゴシック" w:eastAsia="ＭＳ ゴシック" w:hAnsi="ＭＳ ゴシック" w:hint="eastAsia"/>
        <w:sz w:val="18"/>
        <w:szCs w:val="18"/>
      </w:rPr>
      <w:t>様式第2</w:t>
    </w:r>
    <w:r w:rsidR="00B00EF2">
      <w:rPr>
        <w:rFonts w:ascii="ＭＳ ゴシック" w:eastAsia="ＭＳ ゴシック" w:hAnsi="ＭＳ ゴシック" w:hint="eastAsia"/>
        <w:sz w:val="18"/>
        <w:szCs w:val="18"/>
      </w:rPr>
      <w:t>5</w:t>
    </w:r>
    <w:r>
      <w:rPr>
        <w:rFonts w:ascii="ＭＳ 明朝" w:hAnsi="ＭＳ 明朝" w:hint="eastAsia"/>
        <w:sz w:val="18"/>
        <w:szCs w:val="18"/>
      </w:rPr>
      <w:t>（第41条</w:t>
    </w:r>
    <w:r w:rsidR="001A7768">
      <w:rPr>
        <w:rFonts w:ascii="ＭＳ 明朝" w:hAnsi="ＭＳ 明朝" w:hint="eastAsia"/>
        <w:sz w:val="18"/>
        <w:szCs w:val="18"/>
      </w:rPr>
      <w:t>、第43条、第55条の13</w:t>
    </w:r>
    <w:r>
      <w:rPr>
        <w:rFonts w:ascii="ＭＳ 明朝" w:hAnsi="ＭＳ 明朝" w:hint="eastAsia"/>
        <w:sz w:val="18"/>
        <w:szCs w:val="18"/>
      </w:rPr>
      <w:t>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B6335"/>
    <w:multiLevelType w:val="hybridMultilevel"/>
    <w:tmpl w:val="28D03D2C"/>
    <w:lvl w:ilvl="0" w:tplc="2470425C">
      <w:start w:val="1"/>
      <w:numFmt w:val="decimal"/>
      <w:lvlText w:val="（%1）"/>
      <w:lvlJc w:val="left"/>
      <w:pPr>
        <w:ind w:left="19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40"/>
      </w:pPr>
    </w:lvl>
    <w:lvl w:ilvl="3" w:tplc="0409000F" w:tentative="1">
      <w:start w:val="1"/>
      <w:numFmt w:val="decimal"/>
      <w:lvlText w:val="%4."/>
      <w:lvlJc w:val="left"/>
      <w:pPr>
        <w:ind w:left="3020" w:hanging="440"/>
      </w:pPr>
    </w:lvl>
    <w:lvl w:ilvl="4" w:tplc="04090017" w:tentative="1">
      <w:start w:val="1"/>
      <w:numFmt w:val="aiueoFullWidth"/>
      <w:lvlText w:val="(%5)"/>
      <w:lvlJc w:val="left"/>
      <w:pPr>
        <w:ind w:left="34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900" w:hanging="440"/>
      </w:pPr>
    </w:lvl>
    <w:lvl w:ilvl="6" w:tplc="0409000F" w:tentative="1">
      <w:start w:val="1"/>
      <w:numFmt w:val="decimal"/>
      <w:lvlText w:val="%7."/>
      <w:lvlJc w:val="left"/>
      <w:pPr>
        <w:ind w:left="4340" w:hanging="440"/>
      </w:pPr>
    </w:lvl>
    <w:lvl w:ilvl="7" w:tplc="04090017" w:tentative="1">
      <w:start w:val="1"/>
      <w:numFmt w:val="aiueoFullWidth"/>
      <w:lvlText w:val="(%8)"/>
      <w:lvlJc w:val="left"/>
      <w:pPr>
        <w:ind w:left="4780" w:hanging="44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40"/>
      </w:pPr>
    </w:lvl>
  </w:abstractNum>
  <w:num w:numId="1" w16cid:durableId="1795828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9AC"/>
    <w:rsid w:val="00066368"/>
    <w:rsid w:val="00103117"/>
    <w:rsid w:val="001A7768"/>
    <w:rsid w:val="001C1453"/>
    <w:rsid w:val="001E6FD9"/>
    <w:rsid w:val="0023668F"/>
    <w:rsid w:val="00287598"/>
    <w:rsid w:val="00291536"/>
    <w:rsid w:val="00475CD9"/>
    <w:rsid w:val="00485E6A"/>
    <w:rsid w:val="004A3B31"/>
    <w:rsid w:val="004D5EF4"/>
    <w:rsid w:val="004F215A"/>
    <w:rsid w:val="004F5365"/>
    <w:rsid w:val="005269AC"/>
    <w:rsid w:val="0062146A"/>
    <w:rsid w:val="006F3A6A"/>
    <w:rsid w:val="00750B28"/>
    <w:rsid w:val="00816359"/>
    <w:rsid w:val="00895E69"/>
    <w:rsid w:val="00AC6345"/>
    <w:rsid w:val="00AF7ED3"/>
    <w:rsid w:val="00B00EF2"/>
    <w:rsid w:val="00B17D09"/>
    <w:rsid w:val="00BB3F41"/>
    <w:rsid w:val="00C1416F"/>
    <w:rsid w:val="00D80364"/>
    <w:rsid w:val="00E33BB1"/>
    <w:rsid w:val="00E44F22"/>
    <w:rsid w:val="00E6371F"/>
    <w:rsid w:val="00F95D13"/>
    <w:rsid w:val="00FD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5B427039"/>
  <w15:chartTrackingRefBased/>
  <w15:docId w15:val="{896645CB-82BD-4A13-93AF-6DD1C2638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C1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156C1F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95269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5269E"/>
  </w:style>
  <w:style w:type="paragraph" w:styleId="a6">
    <w:name w:val="footer"/>
    <w:basedOn w:val="a"/>
    <w:link w:val="a7"/>
    <w:uiPriority w:val="99"/>
    <w:unhideWhenUsed/>
    <w:rsid w:val="009526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5269E"/>
  </w:style>
  <w:style w:type="paragraph" w:styleId="a8">
    <w:name w:val="Balloon Text"/>
    <w:basedOn w:val="a"/>
    <w:link w:val="a9"/>
    <w:uiPriority w:val="99"/>
    <w:semiHidden/>
    <w:unhideWhenUsed/>
    <w:rsid w:val="0095269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5269E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31379;&#21475;&#30456;&#35527;&#21729;%20%20&#26989;&#21209;&#36039;&#26009;\HP&#29992;&#36039;&#26009;\&#39640;&#22311;&#12460;&#12473;%20.word\&#26410;&#23436;&#25104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46</TotalTime>
  <Pages>1</Pages>
  <Words>248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cp:lastModifiedBy>鳴海　美和</cp:lastModifiedBy>
  <cp:revision>5</cp:revision>
  <cp:lastPrinted>2020-09-17T04:56:00Z</cp:lastPrinted>
  <dcterms:created xsi:type="dcterms:W3CDTF">2024-03-27T05:58:00Z</dcterms:created>
  <dcterms:modified xsi:type="dcterms:W3CDTF">2026-06-25T05:58:00Z</dcterms:modified>
</cp:coreProperties>
</file>