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0" w:type="dxa"/>
        <w:tblInd w:w="-90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05"/>
        <w:gridCol w:w="3969"/>
        <w:gridCol w:w="993"/>
        <w:gridCol w:w="2409"/>
        <w:gridCol w:w="2394"/>
        <w:gridCol w:w="50"/>
      </w:tblGrid>
      <w:tr w:rsidR="00F53D1C" w:rsidRPr="00AF4F22" w14:paraId="417390F3" w14:textId="77777777" w:rsidTr="00AC209B">
        <w:trPr>
          <w:cantSplit/>
          <w:trHeight w:hRule="exact" w:val="836"/>
        </w:trPr>
        <w:tc>
          <w:tcPr>
            <w:tcW w:w="10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70EFEBE" w14:textId="77777777" w:rsidR="00F53D1C" w:rsidRPr="00AF4F22" w:rsidRDefault="00F53D1C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54F9E42" w14:textId="77777777" w:rsidR="00F53D1C" w:rsidRPr="00AF4F22" w:rsidRDefault="00F53D1C" w:rsidP="00F53D1C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AF4F22">
              <w:rPr>
                <w:rFonts w:ascii="ＭＳ 明朝" w:hAnsi="ＭＳ 明朝" w:cs="ＭＳ ゴシック" w:hint="eastAsia"/>
                <w:spacing w:val="450"/>
                <w:fitText w:val="3540" w:id="-669298944"/>
              </w:rPr>
              <w:t>事故届</w:t>
            </w:r>
            <w:r w:rsidRPr="00AF4F22">
              <w:rPr>
                <w:rFonts w:ascii="ＭＳ 明朝" w:hAnsi="ＭＳ 明朝" w:cs="ＭＳ ゴシック" w:hint="eastAsia"/>
                <w:spacing w:val="0"/>
                <w:fitText w:val="3540" w:id="-669298944"/>
              </w:rPr>
              <w:t>書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66DF8385" w14:textId="571399C8" w:rsidR="00F53D1C" w:rsidRPr="00AC209B" w:rsidRDefault="00F53D1C" w:rsidP="00AC209B">
            <w:pPr>
              <w:pStyle w:val="a3"/>
              <w:spacing w:line="276" w:lineRule="auto"/>
              <w:jc w:val="center"/>
              <w:rPr>
                <w:rFonts w:ascii="ＭＳ 明朝" w:hAnsi="ＭＳ 明朝" w:cs="ＭＳ ゴシック" w:hint="eastAsia"/>
              </w:rPr>
            </w:pPr>
            <w:r w:rsidRPr="00AF4F22">
              <w:rPr>
                <w:rFonts w:ascii="ＭＳ 明朝" w:hAnsi="ＭＳ 明朝" w:cs="ＭＳ ゴシック" w:hint="eastAsia"/>
              </w:rPr>
              <w:t>液石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56E84" w14:textId="77777777" w:rsidR="00F53D1C" w:rsidRPr="00AF4F22" w:rsidRDefault="00F53D1C" w:rsidP="00F53D1C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AF4F22">
              <w:rPr>
                <w:rFonts w:ascii="ＭＳ 明朝" w:hAnsi="ＭＳ 明朝" w:cs="ＭＳ ゴシック" w:hint="eastAsia"/>
              </w:rPr>
              <w:t>×</w:t>
            </w:r>
            <w:r w:rsidRPr="00CC3B84">
              <w:rPr>
                <w:rFonts w:ascii="ＭＳ 明朝" w:hAnsi="ＭＳ 明朝" w:cs="ＭＳ ゴシック" w:hint="eastAsia"/>
                <w:spacing w:val="165"/>
                <w:fitText w:val="1890" w:id="-656751616"/>
              </w:rPr>
              <w:t>整理番</w:t>
            </w:r>
            <w:r w:rsidRPr="00CC3B84">
              <w:rPr>
                <w:rFonts w:ascii="ＭＳ 明朝" w:hAnsi="ＭＳ 明朝" w:cs="ＭＳ ゴシック" w:hint="eastAsia"/>
                <w:spacing w:val="30"/>
                <w:fitText w:val="1890" w:id="-656751616"/>
              </w:rPr>
              <w:t>号</w:t>
            </w:r>
          </w:p>
        </w:tc>
        <w:tc>
          <w:tcPr>
            <w:tcW w:w="23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2D98B1" w14:textId="77777777" w:rsidR="00F53D1C" w:rsidRPr="00AF4F22" w:rsidRDefault="00F53D1C" w:rsidP="00AC209B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C4796DD" w14:textId="77777777" w:rsidR="00F53D1C" w:rsidRPr="00AF4F22" w:rsidRDefault="00F53D1C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F53D1C" w:rsidRPr="00AF4F22" w14:paraId="086130E9" w14:textId="77777777" w:rsidTr="00F53D1C">
        <w:trPr>
          <w:cantSplit/>
          <w:trHeight w:hRule="exact" w:val="819"/>
        </w:trPr>
        <w:tc>
          <w:tcPr>
            <w:tcW w:w="10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98C8D00" w14:textId="77777777" w:rsidR="00F53D1C" w:rsidRPr="00AF4F22" w:rsidRDefault="00F53D1C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A00DB" w14:textId="77777777" w:rsidR="00F53D1C" w:rsidRPr="00AF4F22" w:rsidRDefault="00F53D1C" w:rsidP="00F53D1C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ACFB2D1" w14:textId="77777777" w:rsidR="00F53D1C" w:rsidRPr="00AF4F22" w:rsidRDefault="00F53D1C" w:rsidP="00F53D1C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BCD13" w14:textId="77777777" w:rsidR="00F53D1C" w:rsidRPr="00AF4F22" w:rsidRDefault="00F53D1C" w:rsidP="00F53D1C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cs="ＭＳ ゴシック" w:hint="eastAsia"/>
              </w:rPr>
              <w:t>×</w:t>
            </w:r>
            <w:r w:rsidRPr="000B681B">
              <w:rPr>
                <w:rFonts w:ascii="ＭＳ 明朝" w:hAnsi="ＭＳ 明朝" w:cs="ＭＳ ゴシック" w:hint="eastAsia"/>
                <w:spacing w:val="105"/>
                <w:fitText w:val="1890" w:id="-656751360"/>
              </w:rPr>
              <w:t>受理年月</w:t>
            </w:r>
            <w:r w:rsidRPr="000B681B">
              <w:rPr>
                <w:rFonts w:ascii="ＭＳ 明朝" w:hAnsi="ＭＳ 明朝" w:cs="ＭＳ ゴシック" w:hint="eastAsia"/>
                <w:spacing w:val="0"/>
                <w:fitText w:val="1890" w:id="-656751360"/>
              </w:rPr>
              <w:t>日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C720E0" w14:textId="77777777" w:rsidR="00F53D1C" w:rsidRPr="00AF4F22" w:rsidRDefault="00F53D1C" w:rsidP="00F53D1C">
            <w:pPr>
              <w:pStyle w:val="a3"/>
              <w:jc w:val="right"/>
              <w:rPr>
                <w:rFonts w:ascii="ＭＳ 明朝" w:hAnsi="ＭＳ 明朝"/>
                <w:spacing w:val="0"/>
              </w:rPr>
            </w:pPr>
            <w:r w:rsidRPr="00AF4F22">
              <w:rPr>
                <w:rFonts w:ascii="ＭＳ 明朝" w:hAnsi="ＭＳ 明朝" w:cs="ＭＳ ゴシック" w:hint="eastAsia"/>
              </w:rPr>
              <w:t xml:space="preserve">　　年</w:t>
            </w:r>
            <w:r>
              <w:rPr>
                <w:rFonts w:ascii="ＭＳ 明朝" w:hAnsi="ＭＳ 明朝" w:cs="ＭＳ ゴシック" w:hint="eastAsia"/>
              </w:rPr>
              <w:t xml:space="preserve">　</w:t>
            </w:r>
            <w:r w:rsidRPr="00AF4F22">
              <w:rPr>
                <w:rFonts w:ascii="ＭＳ 明朝" w:hAnsi="ＭＳ 明朝" w:cs="ＭＳ ゴシック" w:hint="eastAsia"/>
              </w:rPr>
              <w:t xml:space="preserve">　月　</w:t>
            </w:r>
            <w:r>
              <w:rPr>
                <w:rFonts w:ascii="ＭＳ 明朝" w:hAnsi="ＭＳ 明朝" w:cs="ＭＳ ゴシック" w:hint="eastAsia"/>
              </w:rPr>
              <w:t xml:space="preserve">　</w:t>
            </w:r>
            <w:r w:rsidRPr="00AF4F22">
              <w:rPr>
                <w:rFonts w:ascii="ＭＳ 明朝" w:hAnsi="ＭＳ 明朝" w:cs="ＭＳ ゴシック" w:hint="eastAsia"/>
              </w:rPr>
              <w:t>日</w:t>
            </w: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451C73" w14:textId="77777777" w:rsidR="00F53D1C" w:rsidRPr="00AF4F22" w:rsidRDefault="00F53D1C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F53D1C" w:rsidRPr="00AF4F22" w14:paraId="31E57425" w14:textId="77777777" w:rsidTr="00AC209B">
        <w:trPr>
          <w:cantSplit/>
          <w:trHeight w:hRule="exact" w:val="1120"/>
        </w:trPr>
        <w:tc>
          <w:tcPr>
            <w:tcW w:w="10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39E18EA" w14:textId="77777777" w:rsidR="00F53D1C" w:rsidRPr="00AF4F22" w:rsidRDefault="00F53D1C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E7A50" w14:textId="77777777" w:rsidR="00F53D1C" w:rsidRPr="00AF4F22" w:rsidRDefault="00F53D1C" w:rsidP="00F53D1C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CC3B84">
              <w:rPr>
                <w:rFonts w:ascii="ＭＳ 明朝" w:hAnsi="ＭＳ 明朝" w:cs="ＭＳ ゴシック" w:hint="eastAsia"/>
                <w:spacing w:val="225"/>
                <w:fitText w:val="3540" w:id="-669298941"/>
              </w:rPr>
              <w:t>氏名又は名</w:t>
            </w:r>
            <w:r w:rsidRPr="00CC3B84">
              <w:rPr>
                <w:rFonts w:ascii="ＭＳ 明朝" w:hAnsi="ＭＳ 明朝" w:cs="ＭＳ ゴシック" w:hint="eastAsia"/>
                <w:spacing w:val="15"/>
                <w:fitText w:val="3540" w:id="-669298941"/>
              </w:rPr>
              <w:t>称</w:t>
            </w:r>
            <w:r w:rsidRPr="00CC3B84">
              <w:rPr>
                <w:rFonts w:ascii="ＭＳ 明朝" w:hAnsi="ＭＳ 明朝" w:cs="ＭＳ ゴシック" w:hint="eastAsia"/>
                <w:spacing w:val="90"/>
                <w:fitText w:val="3540" w:id="-669298940"/>
              </w:rPr>
              <w:t>（事業所の名称又</w:t>
            </w:r>
            <w:r w:rsidRPr="00CC3B84">
              <w:rPr>
                <w:rFonts w:ascii="ＭＳ 明朝" w:hAnsi="ＭＳ 明朝" w:cs="ＭＳ ゴシック" w:hint="eastAsia"/>
                <w:spacing w:val="105"/>
                <w:fitText w:val="3540" w:id="-669298940"/>
              </w:rPr>
              <w:t>は</w:t>
            </w:r>
            <w:r w:rsidRPr="00CC3B84">
              <w:rPr>
                <w:rFonts w:ascii="ＭＳ 明朝" w:hAnsi="ＭＳ 明朝" w:cs="ＭＳ ゴシック" w:hint="eastAsia"/>
                <w:spacing w:val="60"/>
                <w:fitText w:val="3540" w:id="-669298939"/>
              </w:rPr>
              <w:t>販売所の名称を含む。</w:t>
            </w:r>
            <w:r w:rsidRPr="00CC3B84">
              <w:rPr>
                <w:rFonts w:ascii="ＭＳ 明朝" w:hAnsi="ＭＳ 明朝" w:cs="ＭＳ ゴシック" w:hint="eastAsia"/>
                <w:spacing w:val="15"/>
                <w:fitText w:val="3540" w:id="-669298939"/>
              </w:rPr>
              <w:t>）</w:t>
            </w:r>
          </w:p>
        </w:tc>
        <w:tc>
          <w:tcPr>
            <w:tcW w:w="57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171679" w14:textId="77777777" w:rsidR="00F53D1C" w:rsidRPr="00AF4F22" w:rsidRDefault="00F53D1C" w:rsidP="00AC209B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5C5D768" w14:textId="77777777" w:rsidR="00F53D1C" w:rsidRPr="00AF4F22" w:rsidRDefault="00F53D1C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F53D1C" w:rsidRPr="00AF4F22" w14:paraId="5FE5A658" w14:textId="77777777" w:rsidTr="00AC209B">
        <w:trPr>
          <w:cantSplit/>
          <w:trHeight w:hRule="exact" w:val="1120"/>
        </w:trPr>
        <w:tc>
          <w:tcPr>
            <w:tcW w:w="10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AA56E3B" w14:textId="77777777" w:rsidR="00F53D1C" w:rsidRPr="00AF4F22" w:rsidRDefault="00F53D1C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2AF84" w14:textId="77777777" w:rsidR="00F53D1C" w:rsidRPr="00AF4F22" w:rsidRDefault="00F53D1C" w:rsidP="00F53D1C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AF4F22">
              <w:rPr>
                <w:rFonts w:ascii="ＭＳ 明朝" w:hAnsi="ＭＳ 明朝" w:cs="ＭＳ ゴシック" w:hint="eastAsia"/>
              </w:rPr>
              <w:t>住所又は事務所（本社）所在地</w:t>
            </w:r>
          </w:p>
        </w:tc>
        <w:tc>
          <w:tcPr>
            <w:tcW w:w="57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942BDF" w14:textId="77777777" w:rsidR="00F53D1C" w:rsidRPr="00AF4F22" w:rsidRDefault="00F53D1C" w:rsidP="00AC209B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E6410CE" w14:textId="77777777" w:rsidR="00F53D1C" w:rsidRPr="00AF4F22" w:rsidRDefault="00F53D1C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F53D1C" w:rsidRPr="00AF4F22" w14:paraId="0CA0DF7D" w14:textId="77777777" w:rsidTr="00AC209B">
        <w:trPr>
          <w:cantSplit/>
          <w:trHeight w:hRule="exact" w:val="1120"/>
        </w:trPr>
        <w:tc>
          <w:tcPr>
            <w:tcW w:w="10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2B7363" w14:textId="77777777" w:rsidR="00F53D1C" w:rsidRPr="00AF4F22" w:rsidRDefault="00F53D1C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64248" w14:textId="77777777" w:rsidR="00F53D1C" w:rsidRPr="00AF4F22" w:rsidRDefault="00F53D1C" w:rsidP="00F53D1C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0C4C18">
              <w:rPr>
                <w:rFonts w:ascii="ＭＳ 明朝" w:hAnsi="ＭＳ 明朝" w:cs="ＭＳ ゴシック" w:hint="eastAsia"/>
                <w:spacing w:val="225"/>
                <w:fitText w:val="3540" w:id="-669298938"/>
              </w:rPr>
              <w:t>事業所所在</w:t>
            </w:r>
            <w:r w:rsidRPr="000C4C18">
              <w:rPr>
                <w:rFonts w:ascii="ＭＳ 明朝" w:hAnsi="ＭＳ 明朝" w:cs="ＭＳ ゴシック" w:hint="eastAsia"/>
                <w:spacing w:val="15"/>
                <w:fitText w:val="3540" w:id="-669298938"/>
              </w:rPr>
              <w:t>地</w:t>
            </w:r>
          </w:p>
        </w:tc>
        <w:tc>
          <w:tcPr>
            <w:tcW w:w="57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59892A" w14:textId="77777777" w:rsidR="00F53D1C" w:rsidRPr="00AF4F22" w:rsidRDefault="00F53D1C" w:rsidP="00AC209B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EFF543" w14:textId="77777777" w:rsidR="00F53D1C" w:rsidRPr="00AF4F22" w:rsidRDefault="00F53D1C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F53D1C" w:rsidRPr="00AF4F22" w14:paraId="2B860BB4" w14:textId="77777777" w:rsidTr="00AC209B">
        <w:trPr>
          <w:cantSplit/>
          <w:trHeight w:hRule="exact" w:val="1120"/>
        </w:trPr>
        <w:tc>
          <w:tcPr>
            <w:tcW w:w="10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2AA7137" w14:textId="77777777" w:rsidR="00F53D1C" w:rsidRPr="00AF4F22" w:rsidRDefault="00F53D1C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6044D" w14:textId="77777777" w:rsidR="00F53D1C" w:rsidRPr="00AF4F22" w:rsidRDefault="00F53D1C" w:rsidP="00F53D1C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3465D8">
              <w:rPr>
                <w:rFonts w:ascii="ＭＳ 明朝" w:hAnsi="ＭＳ 明朝" w:cs="ＭＳ ゴシック" w:hint="eastAsia"/>
                <w:spacing w:val="165"/>
                <w:fitText w:val="3540" w:id="-669298937"/>
              </w:rPr>
              <w:t>事故発生年月</w:t>
            </w:r>
            <w:r w:rsidRPr="003465D8">
              <w:rPr>
                <w:rFonts w:ascii="ＭＳ 明朝" w:hAnsi="ＭＳ 明朝" w:cs="ＭＳ ゴシック" w:hint="eastAsia"/>
                <w:spacing w:val="45"/>
                <w:fitText w:val="3540" w:id="-669298937"/>
              </w:rPr>
              <w:t>日</w:t>
            </w:r>
          </w:p>
        </w:tc>
        <w:tc>
          <w:tcPr>
            <w:tcW w:w="57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9FD616" w14:textId="77777777" w:rsidR="00F53D1C" w:rsidRPr="00AF4F22" w:rsidRDefault="00F53D1C" w:rsidP="00AC209B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0E4FB36" w14:textId="77777777" w:rsidR="00F53D1C" w:rsidRPr="00AF4F22" w:rsidRDefault="00F53D1C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F53D1C" w:rsidRPr="00AF4F22" w14:paraId="163D883D" w14:textId="77777777" w:rsidTr="00AC209B">
        <w:trPr>
          <w:cantSplit/>
          <w:trHeight w:hRule="exact" w:val="1120"/>
        </w:trPr>
        <w:tc>
          <w:tcPr>
            <w:tcW w:w="10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07BBE00" w14:textId="77777777" w:rsidR="00F53D1C" w:rsidRPr="00AF4F22" w:rsidRDefault="00F53D1C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4D606" w14:textId="77777777" w:rsidR="00F53D1C" w:rsidRPr="00AF4F22" w:rsidRDefault="00F53D1C" w:rsidP="00F53D1C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0C4C18">
              <w:rPr>
                <w:rFonts w:ascii="ＭＳ 明朝" w:hAnsi="ＭＳ 明朝" w:cs="ＭＳ ゴシック" w:hint="eastAsia"/>
                <w:spacing w:val="225"/>
                <w:fitText w:val="3540" w:id="-669298936"/>
              </w:rPr>
              <w:t>事故発生場</w:t>
            </w:r>
            <w:r w:rsidRPr="000C4C18">
              <w:rPr>
                <w:rFonts w:ascii="ＭＳ 明朝" w:hAnsi="ＭＳ 明朝" w:cs="ＭＳ ゴシック" w:hint="eastAsia"/>
                <w:spacing w:val="15"/>
                <w:fitText w:val="3540" w:id="-669298936"/>
              </w:rPr>
              <w:t>所</w:t>
            </w:r>
          </w:p>
        </w:tc>
        <w:tc>
          <w:tcPr>
            <w:tcW w:w="57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037DB9" w14:textId="77777777" w:rsidR="00F53D1C" w:rsidRPr="00AF4F22" w:rsidRDefault="00F53D1C" w:rsidP="00AC209B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4FAD802" w14:textId="77777777" w:rsidR="00F53D1C" w:rsidRPr="00AF4F22" w:rsidRDefault="00F53D1C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F53D1C" w:rsidRPr="00AF4F22" w14:paraId="055E5B21" w14:textId="77777777" w:rsidTr="00F53D1C">
        <w:trPr>
          <w:cantSplit/>
          <w:trHeight w:hRule="exact" w:val="1120"/>
        </w:trPr>
        <w:tc>
          <w:tcPr>
            <w:tcW w:w="10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A058E3" w14:textId="77777777" w:rsidR="00F53D1C" w:rsidRPr="00AF4F22" w:rsidRDefault="00F53D1C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ED64F" w14:textId="77777777" w:rsidR="00F53D1C" w:rsidRPr="00AF4F22" w:rsidRDefault="00F53D1C" w:rsidP="00F53D1C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0C4C18">
              <w:rPr>
                <w:rFonts w:ascii="ＭＳ 明朝" w:hAnsi="ＭＳ 明朝" w:cs="ＭＳ ゴシック" w:hint="eastAsia"/>
                <w:spacing w:val="300"/>
                <w:fitText w:val="3540" w:id="-669298935"/>
              </w:rPr>
              <w:t>事故の状</w:t>
            </w:r>
            <w:r w:rsidRPr="000C4C18">
              <w:rPr>
                <w:rFonts w:ascii="ＭＳ 明朝" w:hAnsi="ＭＳ 明朝" w:cs="ＭＳ ゴシック" w:hint="eastAsia"/>
                <w:spacing w:val="45"/>
                <w:fitText w:val="3540" w:id="-669298935"/>
              </w:rPr>
              <w:t>況</w:t>
            </w:r>
          </w:p>
        </w:tc>
        <w:tc>
          <w:tcPr>
            <w:tcW w:w="57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F04003" w14:textId="77777777" w:rsidR="00F53D1C" w:rsidRPr="00AF4F22" w:rsidRDefault="00F53D1C" w:rsidP="00F53D1C">
            <w:pPr>
              <w:pStyle w:val="a3"/>
              <w:rPr>
                <w:rFonts w:ascii="ＭＳ 明朝" w:hAnsi="ＭＳ 明朝"/>
                <w:spacing w:val="0"/>
              </w:rPr>
            </w:pPr>
            <w:r w:rsidRPr="00AF4F22">
              <w:rPr>
                <w:rFonts w:ascii="ＭＳ 明朝" w:hAnsi="ＭＳ 明朝" w:cs="ＭＳ ゴシック" w:hint="eastAsia"/>
              </w:rPr>
              <w:t xml:space="preserve"> 別紙のとおり</w:t>
            </w: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ED4661F" w14:textId="77777777" w:rsidR="00F53D1C" w:rsidRPr="00AF4F22" w:rsidRDefault="00F53D1C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</w:tbl>
    <w:p w14:paraId="0FDAA661" w14:textId="77777777" w:rsidR="00F53D1C" w:rsidRPr="00AF4F22" w:rsidRDefault="00F53D1C">
      <w:pPr>
        <w:pStyle w:val="a3"/>
        <w:spacing w:line="175" w:lineRule="exact"/>
        <w:rPr>
          <w:rFonts w:ascii="ＭＳ 明朝" w:hAnsi="ＭＳ 明朝"/>
          <w:spacing w:val="0"/>
        </w:rPr>
      </w:pPr>
    </w:p>
    <w:p w14:paraId="522DA337" w14:textId="77777777" w:rsidR="00F53D1C" w:rsidRPr="00AF4F22" w:rsidRDefault="00F53D1C">
      <w:pPr>
        <w:pStyle w:val="a3"/>
        <w:rPr>
          <w:rFonts w:ascii="ＭＳ 明朝" w:hAnsi="ＭＳ 明朝"/>
          <w:spacing w:val="0"/>
        </w:rPr>
      </w:pPr>
    </w:p>
    <w:p w14:paraId="3BDB55DD" w14:textId="77777777" w:rsidR="00F53D1C" w:rsidRPr="00AF4F22" w:rsidRDefault="00F53D1C">
      <w:pPr>
        <w:pStyle w:val="a3"/>
        <w:rPr>
          <w:rFonts w:ascii="ＭＳ 明朝" w:hAnsi="ＭＳ 明朝"/>
          <w:spacing w:val="0"/>
        </w:rPr>
      </w:pPr>
      <w:r w:rsidRPr="00AF4F22">
        <w:rPr>
          <w:rFonts w:ascii="ＭＳ 明朝" w:hAnsi="ＭＳ 明朝" w:cs="ＭＳ ゴシック" w:hint="eastAsia"/>
        </w:rPr>
        <w:t xml:space="preserve">　　　　　年　　　月　　　日</w:t>
      </w:r>
    </w:p>
    <w:p w14:paraId="6879D3CD" w14:textId="77777777" w:rsidR="00F53D1C" w:rsidRPr="00AF4F22" w:rsidRDefault="00F53D1C">
      <w:pPr>
        <w:pStyle w:val="a3"/>
        <w:rPr>
          <w:rFonts w:ascii="ＭＳ 明朝" w:hAnsi="ＭＳ 明朝"/>
          <w:spacing w:val="0"/>
        </w:rPr>
      </w:pPr>
    </w:p>
    <w:p w14:paraId="24BF5B7B" w14:textId="77777777" w:rsidR="00F53D1C" w:rsidRPr="00AF4F22" w:rsidRDefault="00F53D1C">
      <w:pPr>
        <w:pStyle w:val="a3"/>
        <w:rPr>
          <w:rFonts w:ascii="ＭＳ 明朝" w:hAnsi="ＭＳ 明朝"/>
          <w:spacing w:val="0"/>
        </w:rPr>
      </w:pPr>
    </w:p>
    <w:p w14:paraId="5C2548C3" w14:textId="77777777" w:rsidR="00F53D1C" w:rsidRPr="00AF4F22" w:rsidRDefault="00F53D1C">
      <w:pPr>
        <w:pStyle w:val="a3"/>
        <w:rPr>
          <w:rFonts w:ascii="ＭＳ 明朝" w:hAnsi="ＭＳ 明朝"/>
          <w:spacing w:val="0"/>
        </w:rPr>
      </w:pPr>
      <w:r w:rsidRPr="00AF4F22">
        <w:rPr>
          <w:rFonts w:ascii="ＭＳ 明朝" w:hAnsi="ＭＳ 明朝" w:cs="ＭＳ ゴシック" w:hint="eastAsia"/>
        </w:rPr>
        <w:t xml:space="preserve">　　　　　　　　　　　　　　　　　　代表者　氏名　　　　　　　　　　　　</w:t>
      </w:r>
    </w:p>
    <w:p w14:paraId="1D653AD5" w14:textId="77777777" w:rsidR="00F53D1C" w:rsidRPr="00AF4F22" w:rsidRDefault="00F53D1C">
      <w:pPr>
        <w:pStyle w:val="a3"/>
        <w:rPr>
          <w:rFonts w:ascii="ＭＳ 明朝" w:hAnsi="ＭＳ 明朝"/>
          <w:spacing w:val="0"/>
        </w:rPr>
      </w:pPr>
    </w:p>
    <w:p w14:paraId="4F8EB6A0" w14:textId="77777777" w:rsidR="00F53D1C" w:rsidRPr="00AF4F22" w:rsidRDefault="00F53D1C">
      <w:pPr>
        <w:pStyle w:val="a3"/>
        <w:rPr>
          <w:rFonts w:ascii="ＭＳ 明朝" w:hAnsi="ＭＳ 明朝"/>
          <w:spacing w:val="0"/>
        </w:rPr>
      </w:pPr>
    </w:p>
    <w:p w14:paraId="3100E946" w14:textId="77777777" w:rsidR="00F53D1C" w:rsidRPr="00AF4F22" w:rsidRDefault="00F53D1C">
      <w:pPr>
        <w:pStyle w:val="a3"/>
        <w:rPr>
          <w:rFonts w:ascii="ＭＳ 明朝" w:hAnsi="ＭＳ 明朝"/>
          <w:spacing w:val="0"/>
        </w:rPr>
      </w:pPr>
    </w:p>
    <w:p w14:paraId="0B01F168" w14:textId="77777777" w:rsidR="00F53D1C" w:rsidRPr="00AF4F22" w:rsidRDefault="00F53D1C">
      <w:pPr>
        <w:pStyle w:val="a3"/>
        <w:rPr>
          <w:rFonts w:ascii="ＭＳ 明朝" w:hAnsi="ＭＳ 明朝"/>
          <w:spacing w:val="0"/>
        </w:rPr>
      </w:pPr>
    </w:p>
    <w:p w14:paraId="6496E77D" w14:textId="77777777" w:rsidR="00F53D1C" w:rsidRPr="00AF4F22" w:rsidRDefault="00773FB7">
      <w:pPr>
        <w:pStyle w:val="a3"/>
        <w:rPr>
          <w:rFonts w:ascii="ＭＳ 明朝" w:hAnsi="ＭＳ 明朝"/>
          <w:spacing w:val="0"/>
        </w:rPr>
      </w:pPr>
      <w:r>
        <w:rPr>
          <w:rFonts w:ascii="ＭＳ 明朝" w:hAnsi="ＭＳ 明朝" w:cs="ＭＳ ゴシック" w:hint="eastAsia"/>
        </w:rPr>
        <w:t xml:space="preserve">　　福岡市長</w:t>
      </w:r>
      <w:r w:rsidR="00F53D1C">
        <w:rPr>
          <w:rFonts w:ascii="ＭＳ 明朝" w:hAnsi="ＭＳ 明朝" w:cs="ＭＳ ゴシック" w:hint="eastAsia"/>
        </w:rPr>
        <w:t xml:space="preserve">　</w:t>
      </w:r>
      <w:r w:rsidR="00F53D1C" w:rsidRPr="00AF4F22">
        <w:rPr>
          <w:rFonts w:ascii="ＭＳ 明朝" w:hAnsi="ＭＳ 明朝" w:cs="ＭＳ ゴシック" w:hint="eastAsia"/>
        </w:rPr>
        <w:t>殿</w:t>
      </w:r>
    </w:p>
    <w:p w14:paraId="0C3B95E8" w14:textId="77777777" w:rsidR="00F53D1C" w:rsidRPr="00AF4F22" w:rsidRDefault="00F53D1C">
      <w:pPr>
        <w:pStyle w:val="a3"/>
        <w:rPr>
          <w:rFonts w:ascii="ＭＳ 明朝" w:hAnsi="ＭＳ 明朝"/>
          <w:spacing w:val="0"/>
        </w:rPr>
      </w:pPr>
    </w:p>
    <w:p w14:paraId="64F2A38B" w14:textId="77777777" w:rsidR="00F53D1C" w:rsidRPr="00AF4F22" w:rsidRDefault="00F53D1C">
      <w:pPr>
        <w:pStyle w:val="a3"/>
        <w:rPr>
          <w:rFonts w:ascii="ＭＳ 明朝" w:hAnsi="ＭＳ 明朝"/>
          <w:spacing w:val="0"/>
        </w:rPr>
      </w:pPr>
    </w:p>
    <w:p w14:paraId="4B790986" w14:textId="77777777" w:rsidR="00F53D1C" w:rsidRPr="00AF4F22" w:rsidRDefault="00F53D1C">
      <w:pPr>
        <w:pStyle w:val="a3"/>
        <w:rPr>
          <w:rFonts w:ascii="ＭＳ 明朝" w:hAnsi="ＭＳ 明朝"/>
          <w:spacing w:val="0"/>
        </w:rPr>
      </w:pPr>
    </w:p>
    <w:p w14:paraId="7D6F4772" w14:textId="77777777" w:rsidR="00F53D1C" w:rsidRPr="00AF4F22" w:rsidRDefault="00902670">
      <w:pPr>
        <w:pStyle w:val="a3"/>
        <w:rPr>
          <w:rFonts w:ascii="ＭＳ 明朝" w:hAnsi="ＭＳ 明朝"/>
          <w:spacing w:val="0"/>
        </w:rPr>
      </w:pPr>
      <w:r>
        <w:rPr>
          <w:rFonts w:ascii="ＭＳ 明朝" w:hAnsi="ＭＳ 明朝" w:cs="ＭＳ ゴシック" w:hint="eastAsia"/>
        </w:rPr>
        <w:t xml:space="preserve">　備考　</w:t>
      </w:r>
      <w:r w:rsidR="00F53D1C" w:rsidRPr="00AF4F22">
        <w:rPr>
          <w:rFonts w:ascii="ＭＳ 明朝" w:hAnsi="ＭＳ 明朝" w:cs="ＭＳ ゴシック" w:hint="eastAsia"/>
        </w:rPr>
        <w:t>１　この用紙の大きさは、日本工業規格Ａ４とすること。</w:t>
      </w:r>
    </w:p>
    <w:p w14:paraId="3114E497" w14:textId="77777777" w:rsidR="00F53D1C" w:rsidRPr="00AF4F22" w:rsidRDefault="00902670">
      <w:pPr>
        <w:pStyle w:val="a3"/>
        <w:rPr>
          <w:rFonts w:ascii="ＭＳ 明朝" w:hAnsi="ＭＳ 明朝"/>
          <w:spacing w:val="0"/>
        </w:rPr>
      </w:pPr>
      <w:r>
        <w:rPr>
          <w:rFonts w:ascii="ＭＳ 明朝" w:hAnsi="ＭＳ 明朝" w:cs="ＭＳ ゴシック" w:hint="eastAsia"/>
        </w:rPr>
        <w:t xml:space="preserve">　　　　</w:t>
      </w:r>
      <w:r w:rsidR="00F53D1C" w:rsidRPr="00AF4F22">
        <w:rPr>
          <w:rFonts w:ascii="ＭＳ 明朝" w:hAnsi="ＭＳ 明朝" w:cs="ＭＳ ゴシック" w:hint="eastAsia"/>
        </w:rPr>
        <w:t>２　×印の項は記載しないこと。</w:t>
      </w:r>
    </w:p>
    <w:p w14:paraId="09923838" w14:textId="77777777" w:rsidR="00902670" w:rsidRDefault="00902670">
      <w:pPr>
        <w:pStyle w:val="a3"/>
        <w:rPr>
          <w:rFonts w:ascii="ＭＳ 明朝" w:hAnsi="ＭＳ 明朝" w:cs="ＭＳ ゴシック" w:hint="eastAsia"/>
        </w:rPr>
      </w:pPr>
      <w:r>
        <w:rPr>
          <w:rFonts w:ascii="ＭＳ 明朝" w:hAnsi="ＭＳ 明朝" w:cs="ＭＳ ゴシック" w:hint="eastAsia"/>
        </w:rPr>
        <w:t xml:space="preserve">　　　　</w:t>
      </w:r>
      <w:r w:rsidR="00F53D1C" w:rsidRPr="00AF4F22">
        <w:rPr>
          <w:rFonts w:ascii="ＭＳ 明朝" w:hAnsi="ＭＳ 明朝" w:cs="ＭＳ ゴシック" w:hint="eastAsia"/>
        </w:rPr>
        <w:t>３　事故の状況については、別紙にできるだけ詳細に記載すること。　　　　　　　　４　氏名を記載し、</w:t>
      </w:r>
      <w:r>
        <w:rPr>
          <w:rFonts w:ascii="ＭＳ 明朝" w:hAnsi="ＭＳ 明朝" w:cs="ＭＳ ゴシック" w:hint="eastAsia"/>
        </w:rPr>
        <w:t>押印することに代えて、署名することができる。</w:t>
      </w:r>
      <w:r w:rsidR="00F53D1C" w:rsidRPr="00AF4F22">
        <w:rPr>
          <w:rFonts w:ascii="ＭＳ 明朝" w:hAnsi="ＭＳ 明朝" w:cs="ＭＳ ゴシック" w:hint="eastAsia"/>
        </w:rPr>
        <w:t>この場合</w:t>
      </w:r>
    </w:p>
    <w:p w14:paraId="49837B22" w14:textId="77777777" w:rsidR="00F53D1C" w:rsidRPr="00AF4F22" w:rsidRDefault="00F53D1C" w:rsidP="00902670">
      <w:pPr>
        <w:pStyle w:val="a3"/>
        <w:ind w:firstLineChars="500" w:firstLine="1260"/>
        <w:rPr>
          <w:rFonts w:ascii="ＭＳ 明朝" w:hAnsi="ＭＳ 明朝"/>
          <w:spacing w:val="0"/>
        </w:rPr>
      </w:pPr>
      <w:r w:rsidRPr="00AF4F22">
        <w:rPr>
          <w:rFonts w:ascii="ＭＳ 明朝" w:hAnsi="ＭＳ 明朝" w:cs="ＭＳ ゴシック" w:hint="eastAsia"/>
        </w:rPr>
        <w:t>において、署名は本人が自署するものとする。</w:t>
      </w:r>
    </w:p>
    <w:sectPr w:rsidR="00F53D1C" w:rsidRPr="00AF4F22" w:rsidSect="00F53D1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080" w:bottom="1440" w:left="1080" w:header="510" w:footer="720" w:gutter="0"/>
      <w:cols w:space="720"/>
      <w:noEndnote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DAEB15" w14:textId="77777777" w:rsidR="00774BB9" w:rsidRDefault="00774BB9">
      <w:r>
        <w:separator/>
      </w:r>
    </w:p>
  </w:endnote>
  <w:endnote w:type="continuationSeparator" w:id="0">
    <w:p w14:paraId="40502B22" w14:textId="77777777" w:rsidR="00774BB9" w:rsidRDefault="00774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0BF68" w14:textId="77777777" w:rsidR="00171BF0" w:rsidRDefault="00171BF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7962C" w14:textId="77777777" w:rsidR="00171BF0" w:rsidRDefault="00171BF0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BC062" w14:textId="77777777" w:rsidR="00171BF0" w:rsidRDefault="00171BF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CBD840" w14:textId="77777777" w:rsidR="00774BB9" w:rsidRDefault="00774BB9">
      <w:r>
        <w:separator/>
      </w:r>
    </w:p>
  </w:footnote>
  <w:footnote w:type="continuationSeparator" w:id="0">
    <w:p w14:paraId="02BF1FDE" w14:textId="77777777" w:rsidR="00774BB9" w:rsidRDefault="00774B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A7C59" w14:textId="77777777" w:rsidR="00171BF0" w:rsidRDefault="00171BF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7A285" w14:textId="77777777" w:rsidR="00773FB7" w:rsidRDefault="00773FB7">
    <w:pPr>
      <w:pStyle w:val="a4"/>
      <w:rPr>
        <w:rFonts w:ascii="ＭＳ ゴシック" w:eastAsia="ＭＳ ゴシック" w:hAnsi="ＭＳ ゴシック" w:hint="eastAsia"/>
        <w:sz w:val="18"/>
        <w:szCs w:val="18"/>
      </w:rPr>
    </w:pPr>
  </w:p>
  <w:p w14:paraId="47C27F3D" w14:textId="77777777" w:rsidR="00BE4074" w:rsidRDefault="00BE4074">
    <w:pPr>
      <w:pStyle w:val="a4"/>
      <w:rPr>
        <w:rFonts w:ascii="ＭＳ ゴシック" w:eastAsia="ＭＳ ゴシック" w:hAnsi="ＭＳ ゴシック"/>
        <w:sz w:val="18"/>
        <w:szCs w:val="18"/>
      </w:rPr>
    </w:pPr>
  </w:p>
  <w:p w14:paraId="0B982679" w14:textId="77777777" w:rsidR="00BE4074" w:rsidRDefault="00BE4074">
    <w:pPr>
      <w:pStyle w:val="a4"/>
      <w:rPr>
        <w:rFonts w:ascii="ＭＳ ゴシック" w:eastAsia="ＭＳ ゴシック" w:hAnsi="ＭＳ ゴシック"/>
        <w:sz w:val="18"/>
        <w:szCs w:val="18"/>
      </w:rPr>
    </w:pPr>
  </w:p>
  <w:p w14:paraId="6708A53B" w14:textId="77777777" w:rsidR="00F53D1C" w:rsidRPr="00BE4074" w:rsidRDefault="00F53D1C">
    <w:pPr>
      <w:pStyle w:val="a4"/>
      <w:rPr>
        <w:rFonts w:ascii="ＭＳ ゴシック" w:eastAsia="ＭＳ ゴシック" w:hAnsi="ＭＳ ゴシック" w:hint="eastAsia"/>
        <w:sz w:val="18"/>
        <w:szCs w:val="18"/>
      </w:rPr>
    </w:pPr>
    <w:r w:rsidRPr="00FD6210">
      <w:rPr>
        <w:rFonts w:ascii="ＭＳ ゴシック" w:eastAsia="ＭＳ ゴシック" w:hAnsi="ＭＳ ゴシック" w:hint="eastAsia"/>
        <w:sz w:val="18"/>
        <w:szCs w:val="18"/>
      </w:rPr>
      <w:t>様式第</w:t>
    </w:r>
    <w:r w:rsidR="00090812">
      <w:rPr>
        <w:rFonts w:ascii="ＭＳ ゴシック" w:eastAsia="ＭＳ ゴシック" w:hAnsi="ＭＳ ゴシック" w:hint="eastAsia"/>
        <w:sz w:val="18"/>
        <w:szCs w:val="18"/>
      </w:rPr>
      <w:t>5</w:t>
    </w:r>
    <w:r w:rsidR="00090812">
      <w:rPr>
        <w:rFonts w:ascii="ＭＳ ゴシック" w:eastAsia="ＭＳ ゴシック" w:hAnsi="ＭＳ ゴシック"/>
        <w:sz w:val="18"/>
        <w:szCs w:val="18"/>
      </w:rPr>
      <w:t>8</w:t>
    </w:r>
    <w:r w:rsidRPr="00FD6210">
      <w:rPr>
        <w:rFonts w:ascii="ＭＳ 明朝" w:hAnsi="ＭＳ 明朝" w:hint="eastAsia"/>
        <w:sz w:val="18"/>
        <w:szCs w:val="18"/>
      </w:rPr>
      <w:t>（第96条関係）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231CB" w14:textId="77777777" w:rsidR="00171BF0" w:rsidRDefault="00171BF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oNotTrackMoves/>
  <w:defaultTabStop w:val="720"/>
  <w:drawingGridHorizontalSpacing w:val="105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73FB7"/>
    <w:rsid w:val="00090812"/>
    <w:rsid w:val="00171BF0"/>
    <w:rsid w:val="00667BC2"/>
    <w:rsid w:val="00773FB7"/>
    <w:rsid w:val="00774BB9"/>
    <w:rsid w:val="00902670"/>
    <w:rsid w:val="009F5FC0"/>
    <w:rsid w:val="00AC209B"/>
    <w:rsid w:val="00BE4074"/>
    <w:rsid w:val="00C6284C"/>
    <w:rsid w:val="00C7061C"/>
    <w:rsid w:val="00F53D1C"/>
    <w:rsid w:val="00F6621C"/>
    <w:rsid w:val="00FE7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6521D6DE"/>
  <w15:chartTrackingRefBased/>
  <w15:docId w15:val="{57BB1A09-F0F6-4629-AA96-ADDB3B676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227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D72274"/>
    <w:pPr>
      <w:widowControl w:val="0"/>
      <w:wordWrap w:val="0"/>
      <w:autoSpaceDE w:val="0"/>
      <w:autoSpaceDN w:val="0"/>
      <w:adjustRightInd w:val="0"/>
      <w:spacing w:line="280" w:lineRule="exact"/>
      <w:jc w:val="both"/>
    </w:pPr>
    <w:rPr>
      <w:rFonts w:cs="ＭＳ 明朝"/>
      <w:spacing w:val="21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210E8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10E89"/>
  </w:style>
  <w:style w:type="paragraph" w:styleId="a6">
    <w:name w:val="footer"/>
    <w:basedOn w:val="a"/>
    <w:link w:val="a7"/>
    <w:uiPriority w:val="99"/>
    <w:unhideWhenUsed/>
    <w:rsid w:val="00210E8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10E89"/>
  </w:style>
  <w:style w:type="paragraph" w:styleId="a8">
    <w:name w:val="Balloon Text"/>
    <w:basedOn w:val="a"/>
    <w:link w:val="a9"/>
    <w:uiPriority w:val="99"/>
    <w:semiHidden/>
    <w:unhideWhenUsed/>
    <w:rsid w:val="00210E89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210E89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Desktop\&#31379;&#21475;&#30456;&#35527;&#21729;%20%20&#26989;&#21209;&#36039;&#26009;\HP&#29992;&#36039;&#26009;\&#39640;&#22311;&#12460;&#12473;%20.word\&#26410;&#23436;&#25104;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0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福岡市役所</Company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鳴海　美和</dc:creator>
  <cp:keywords/>
  <cp:lastModifiedBy>鳴海　美和</cp:lastModifiedBy>
  <cp:revision>2</cp:revision>
  <cp:lastPrinted>1601-01-01T00:00:00Z</cp:lastPrinted>
  <dcterms:created xsi:type="dcterms:W3CDTF">2026-07-08T01:54:00Z</dcterms:created>
  <dcterms:modified xsi:type="dcterms:W3CDTF">2026-07-08T01:54:00Z</dcterms:modified>
</cp:coreProperties>
</file>